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Look w:val="04A0" w:firstRow="1" w:lastRow="0" w:firstColumn="1" w:lastColumn="0" w:noHBand="0" w:noVBand="1"/>
      </w:tblPr>
      <w:tblGrid>
        <w:gridCol w:w="2430"/>
        <w:gridCol w:w="7306"/>
      </w:tblGrid>
      <w:tr w:rsidR="000E4757" w:rsidRPr="000E4757" w14:paraId="420EFE9E" w14:textId="77777777" w:rsidTr="00F96852">
        <w:trPr>
          <w:trHeight w:val="567"/>
        </w:trPr>
        <w:tc>
          <w:tcPr>
            <w:tcW w:w="1248" w:type="pct"/>
            <w:shd w:val="clear" w:color="auto" w:fill="F2F2F2" w:themeFill="background1" w:themeFillShade="F2"/>
            <w:vAlign w:val="center"/>
          </w:tcPr>
          <w:p w14:paraId="42E2E902" w14:textId="77777777" w:rsidR="000E4757" w:rsidRPr="000E4757" w:rsidRDefault="000E4757" w:rsidP="000E4757">
            <w:pPr>
              <w:rPr>
                <w:b/>
              </w:rPr>
            </w:pPr>
            <w:bookmarkStart w:id="0" w:name="_GoBack"/>
            <w:bookmarkEnd w:id="0"/>
            <w:r w:rsidRPr="000E4757">
              <w:rPr>
                <w:b/>
              </w:rPr>
              <w:t>Position applied for:</w:t>
            </w:r>
          </w:p>
        </w:tc>
        <w:sdt>
          <w:sdtPr>
            <w:id w:val="547336384"/>
            <w:placeholder>
              <w:docPart w:val="CE70ECE5B08A42AF9EABF808E59B6D69"/>
            </w:placeholder>
            <w:showingPlcHdr/>
            <w15:appearance w15:val="hidden"/>
          </w:sdtPr>
          <w:sdtEndPr/>
          <w:sdtContent>
            <w:tc>
              <w:tcPr>
                <w:tcW w:w="3752" w:type="pct"/>
                <w:vAlign w:val="center"/>
              </w:tcPr>
              <w:p w14:paraId="1611C067" w14:textId="77777777" w:rsidR="000E4757" w:rsidRPr="000E4757" w:rsidRDefault="000E4757" w:rsidP="000E4757">
                <w:r w:rsidRPr="000E4757">
                  <w:t>Click or tap here to enter text.</w:t>
                </w:r>
              </w:p>
            </w:tc>
          </w:sdtContent>
        </w:sdt>
      </w:tr>
    </w:tbl>
    <w:p w14:paraId="544ACD03" w14:textId="77777777" w:rsidR="000E4757" w:rsidRPr="000E4757" w:rsidRDefault="000E4757" w:rsidP="000E4757"/>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2265"/>
        <w:gridCol w:w="3121"/>
        <w:gridCol w:w="4350"/>
      </w:tblGrid>
      <w:tr w:rsidR="000E4757" w:rsidRPr="000E4757" w14:paraId="44C57D19" w14:textId="77777777" w:rsidTr="00F96852">
        <w:trPr>
          <w:trHeight w:val="397"/>
        </w:trPr>
        <w:tc>
          <w:tcPr>
            <w:tcW w:w="5000" w:type="pct"/>
            <w:gridSpan w:val="3"/>
            <w:shd w:val="clear" w:color="auto" w:fill="F2F2F2" w:themeFill="background1" w:themeFillShade="F2"/>
            <w:vAlign w:val="center"/>
          </w:tcPr>
          <w:p w14:paraId="54A7CF38" w14:textId="77777777" w:rsidR="000E4757" w:rsidRPr="000E4757" w:rsidRDefault="000E4757" w:rsidP="000E4757">
            <w:pPr>
              <w:rPr>
                <w:b/>
              </w:rPr>
            </w:pPr>
            <w:r w:rsidRPr="000E4757">
              <w:rPr>
                <w:b/>
              </w:rPr>
              <w:t>Personal details</w:t>
            </w:r>
          </w:p>
        </w:tc>
      </w:tr>
      <w:tr w:rsidR="000E4757" w:rsidRPr="000E4757" w14:paraId="795562D0" w14:textId="77777777" w:rsidTr="00F96852">
        <w:trPr>
          <w:trHeight w:val="488"/>
        </w:trPr>
        <w:tc>
          <w:tcPr>
            <w:tcW w:w="1163" w:type="pct"/>
          </w:tcPr>
          <w:p w14:paraId="675CF52E" w14:textId="77777777" w:rsidR="000E4757" w:rsidRPr="000E4757" w:rsidRDefault="000E4757" w:rsidP="000E4757">
            <w:r w:rsidRPr="000E4757">
              <w:rPr>
                <w:b/>
              </w:rPr>
              <w:t xml:space="preserve">Title: </w:t>
            </w:r>
            <w:sdt>
              <w:sdtPr>
                <w:rPr>
                  <w:b/>
                </w:rPr>
                <w:id w:val="-1295677418"/>
                <w:placeholder>
                  <w:docPart w:val="6530CB5018034F3CB0F5FB2F409E69C3"/>
                </w:placeholder>
                <w:showingPlcHdr/>
              </w:sdtPr>
              <w:sdtEndPr/>
              <w:sdtContent>
                <w:r w:rsidRPr="000E4757">
                  <w:t>Click or tap here to enter text.</w:t>
                </w:r>
              </w:sdtContent>
            </w:sdt>
          </w:p>
        </w:tc>
        <w:tc>
          <w:tcPr>
            <w:tcW w:w="1603" w:type="pct"/>
          </w:tcPr>
          <w:p w14:paraId="7436E264" w14:textId="77777777" w:rsidR="000E4757" w:rsidRPr="000E4757" w:rsidRDefault="000E4757" w:rsidP="000E4757">
            <w:r w:rsidRPr="000E4757">
              <w:rPr>
                <w:b/>
              </w:rPr>
              <w:t xml:space="preserve">First name: </w:t>
            </w:r>
            <w:sdt>
              <w:sdtPr>
                <w:rPr>
                  <w:b/>
                </w:rPr>
                <w:id w:val="587121588"/>
                <w:placeholder>
                  <w:docPart w:val="47E15B56AA594D958F7F4B26C03C16B9"/>
                </w:placeholder>
                <w:showingPlcHdr/>
              </w:sdtPr>
              <w:sdtEndPr/>
              <w:sdtContent>
                <w:r w:rsidRPr="000E4757">
                  <w:t>Click or tap here to enter text.</w:t>
                </w:r>
              </w:sdtContent>
            </w:sdt>
          </w:p>
        </w:tc>
        <w:tc>
          <w:tcPr>
            <w:tcW w:w="2234" w:type="pct"/>
          </w:tcPr>
          <w:p w14:paraId="7897F9C1" w14:textId="77777777" w:rsidR="000E4757" w:rsidRPr="000E4757" w:rsidRDefault="000E4757" w:rsidP="000E4757">
            <w:r w:rsidRPr="000E4757">
              <w:rPr>
                <w:b/>
              </w:rPr>
              <w:t xml:space="preserve">Surname: </w:t>
            </w:r>
            <w:sdt>
              <w:sdtPr>
                <w:rPr>
                  <w:b/>
                </w:rPr>
                <w:id w:val="777225174"/>
                <w:placeholder>
                  <w:docPart w:val="B096A2E7595C4A969C26A6509C55F8B7"/>
                </w:placeholder>
                <w:showingPlcHdr/>
              </w:sdtPr>
              <w:sdtEndPr/>
              <w:sdtContent>
                <w:r w:rsidRPr="000E4757">
                  <w:t>Click or tap here to enter text.</w:t>
                </w:r>
              </w:sdtContent>
            </w:sdt>
          </w:p>
        </w:tc>
      </w:tr>
      <w:tr w:rsidR="000E4757" w:rsidRPr="000E4757" w14:paraId="1AE1F800" w14:textId="77777777" w:rsidTr="00F96852">
        <w:trPr>
          <w:trHeight w:val="1273"/>
        </w:trPr>
        <w:tc>
          <w:tcPr>
            <w:tcW w:w="1163" w:type="pct"/>
          </w:tcPr>
          <w:p w14:paraId="5BBCAF96" w14:textId="77777777" w:rsidR="000E4757" w:rsidRPr="000E4757" w:rsidRDefault="000E4757" w:rsidP="000E4757">
            <w:r w:rsidRPr="000E4757">
              <w:rPr>
                <w:b/>
              </w:rPr>
              <w:t>Home address</w:t>
            </w:r>
            <w:r w:rsidRPr="000E4757">
              <w:t xml:space="preserve"> </w:t>
            </w:r>
            <w:r w:rsidRPr="000E4757">
              <w:rPr>
                <w:i/>
              </w:rPr>
              <w:t>(including postcode)</w:t>
            </w:r>
          </w:p>
        </w:tc>
        <w:sdt>
          <w:sdtPr>
            <w:id w:val="-1071883368"/>
            <w:placeholder>
              <w:docPart w:val="D0D5E334850242B1A4D5EF96A073AF50"/>
            </w:placeholder>
            <w:showingPlcHdr/>
          </w:sdtPr>
          <w:sdtEndPr/>
          <w:sdtContent>
            <w:tc>
              <w:tcPr>
                <w:tcW w:w="3837" w:type="pct"/>
                <w:gridSpan w:val="2"/>
              </w:tcPr>
              <w:p w14:paraId="70A8E83A" w14:textId="77777777" w:rsidR="000E4757" w:rsidRPr="000E4757" w:rsidRDefault="000E4757" w:rsidP="000E4757">
                <w:r w:rsidRPr="000E4757">
                  <w:t>Click or tap here to enter text.</w:t>
                </w:r>
              </w:p>
            </w:tc>
          </w:sdtContent>
        </w:sdt>
      </w:tr>
      <w:tr w:rsidR="000E4757" w:rsidRPr="000E4757" w14:paraId="25AA6024" w14:textId="77777777" w:rsidTr="00F96852">
        <w:tc>
          <w:tcPr>
            <w:tcW w:w="1163" w:type="pct"/>
          </w:tcPr>
          <w:p w14:paraId="69F3E673" w14:textId="77777777" w:rsidR="000E4757" w:rsidRPr="000E4757" w:rsidRDefault="000E4757" w:rsidP="000E4757">
            <w:pPr>
              <w:rPr>
                <w:b/>
              </w:rPr>
            </w:pPr>
            <w:r w:rsidRPr="000E4757">
              <w:rPr>
                <w:b/>
              </w:rPr>
              <w:t>Telephone numbers</w:t>
            </w:r>
          </w:p>
        </w:tc>
        <w:tc>
          <w:tcPr>
            <w:tcW w:w="1603" w:type="pct"/>
          </w:tcPr>
          <w:p w14:paraId="4CDCAA6F" w14:textId="77777777" w:rsidR="000E4757" w:rsidRPr="000E4757" w:rsidRDefault="000E4757" w:rsidP="000E4757">
            <w:r w:rsidRPr="000E4757">
              <w:rPr>
                <w:b/>
              </w:rPr>
              <w:t xml:space="preserve">Work: </w:t>
            </w:r>
            <w:sdt>
              <w:sdtPr>
                <w:rPr>
                  <w:b/>
                </w:rPr>
                <w:id w:val="1917744232"/>
                <w:placeholder>
                  <w:docPart w:val="805F2B79169A4E4290B5F83E8F45991D"/>
                </w:placeholder>
                <w:showingPlcHdr/>
              </w:sdtPr>
              <w:sdtEndPr/>
              <w:sdtContent>
                <w:r w:rsidRPr="000E4757">
                  <w:t>Click or tap here to enter text.</w:t>
                </w:r>
              </w:sdtContent>
            </w:sdt>
          </w:p>
        </w:tc>
        <w:tc>
          <w:tcPr>
            <w:tcW w:w="2234" w:type="pct"/>
          </w:tcPr>
          <w:p w14:paraId="48834A4D" w14:textId="77777777" w:rsidR="000E4757" w:rsidRPr="000E4757" w:rsidRDefault="000E4757" w:rsidP="000E4757">
            <w:pPr>
              <w:rPr>
                <w:b/>
              </w:rPr>
            </w:pPr>
            <w:r w:rsidRPr="000E4757">
              <w:rPr>
                <w:b/>
              </w:rPr>
              <w:t xml:space="preserve">Home: </w:t>
            </w:r>
            <w:sdt>
              <w:sdtPr>
                <w:rPr>
                  <w:b/>
                </w:rPr>
                <w:id w:val="484898270"/>
                <w:placeholder>
                  <w:docPart w:val="331DFCF4295E4D98AE93E248B5E8CC48"/>
                </w:placeholder>
                <w:showingPlcHdr/>
              </w:sdtPr>
              <w:sdtEndPr/>
              <w:sdtContent>
                <w:r w:rsidRPr="000E4757">
                  <w:t>Click or tap here to enter text.</w:t>
                </w:r>
              </w:sdtContent>
            </w:sdt>
          </w:p>
          <w:p w14:paraId="6FC64DFA" w14:textId="77777777" w:rsidR="000E4757" w:rsidRPr="000E4757" w:rsidRDefault="000E4757" w:rsidP="000E4757">
            <w:pPr>
              <w:rPr>
                <w:b/>
              </w:rPr>
            </w:pPr>
            <w:r w:rsidRPr="000E4757">
              <w:rPr>
                <w:b/>
              </w:rPr>
              <w:t xml:space="preserve">Mobile: </w:t>
            </w:r>
            <w:sdt>
              <w:sdtPr>
                <w:rPr>
                  <w:b/>
                </w:rPr>
                <w:id w:val="2066904626"/>
                <w:placeholder>
                  <w:docPart w:val="83EA01BED16F41918A10719CD8E5CDA9"/>
                </w:placeholder>
                <w:showingPlcHdr/>
              </w:sdtPr>
              <w:sdtEndPr/>
              <w:sdtContent>
                <w:r w:rsidRPr="000E4757">
                  <w:t>Click or tap here to enter text.</w:t>
                </w:r>
              </w:sdtContent>
            </w:sdt>
          </w:p>
        </w:tc>
      </w:tr>
      <w:tr w:rsidR="000E4757" w:rsidRPr="000E4757" w14:paraId="0A0C1AA0" w14:textId="77777777" w:rsidTr="00F96852">
        <w:trPr>
          <w:trHeight w:val="340"/>
        </w:trPr>
        <w:tc>
          <w:tcPr>
            <w:tcW w:w="1163" w:type="pct"/>
          </w:tcPr>
          <w:p w14:paraId="14370359" w14:textId="77777777" w:rsidR="000E4757" w:rsidRPr="000E4757" w:rsidRDefault="000E4757" w:rsidP="000E4757">
            <w:pPr>
              <w:rPr>
                <w:b/>
              </w:rPr>
            </w:pPr>
            <w:r w:rsidRPr="000E4757">
              <w:rPr>
                <w:b/>
              </w:rPr>
              <w:t>Email</w:t>
            </w:r>
          </w:p>
        </w:tc>
        <w:sdt>
          <w:sdtPr>
            <w:id w:val="-1358734808"/>
            <w:placeholder>
              <w:docPart w:val="5DCAB05777D04F8A86FCB8363C3E0181"/>
            </w:placeholder>
            <w:showingPlcHdr/>
          </w:sdtPr>
          <w:sdtEndPr/>
          <w:sdtContent>
            <w:tc>
              <w:tcPr>
                <w:tcW w:w="3837" w:type="pct"/>
                <w:gridSpan w:val="2"/>
              </w:tcPr>
              <w:p w14:paraId="1D881EA3" w14:textId="77777777" w:rsidR="000E4757" w:rsidRPr="000E4757" w:rsidRDefault="000E4757" w:rsidP="000E4757">
                <w:r w:rsidRPr="000E4757">
                  <w:t>Click or tap here to enter text.</w:t>
                </w:r>
              </w:p>
            </w:tc>
          </w:sdtContent>
        </w:sdt>
      </w:tr>
      <w:tr w:rsidR="000E4757" w:rsidRPr="000E4757" w14:paraId="2AD1FAFF" w14:textId="77777777" w:rsidTr="00F96852">
        <w:trPr>
          <w:trHeight w:val="340"/>
        </w:trPr>
        <w:tc>
          <w:tcPr>
            <w:tcW w:w="1163" w:type="pct"/>
          </w:tcPr>
          <w:p w14:paraId="0D662393" w14:textId="77777777" w:rsidR="000E4757" w:rsidRPr="000E4757" w:rsidRDefault="000E4757" w:rsidP="000E4757">
            <w:pPr>
              <w:rPr>
                <w:b/>
              </w:rPr>
            </w:pPr>
            <w:r w:rsidRPr="000E4757">
              <w:rPr>
                <w:b/>
              </w:rPr>
              <w:t xml:space="preserve">Teacher Reference Number </w:t>
            </w:r>
            <w:r w:rsidRPr="000E4757">
              <w:rPr>
                <w:i/>
              </w:rPr>
              <w:t>(if applicable)</w:t>
            </w:r>
          </w:p>
        </w:tc>
        <w:sdt>
          <w:sdtPr>
            <w:id w:val="-1670941807"/>
            <w:placeholder>
              <w:docPart w:val="C253094E5A6544BAAE5B3ADD0FB3D1C0"/>
            </w:placeholder>
            <w:showingPlcHdr/>
            <w15:appearance w15:val="hidden"/>
          </w:sdtPr>
          <w:sdtEndPr/>
          <w:sdtContent>
            <w:tc>
              <w:tcPr>
                <w:tcW w:w="3837" w:type="pct"/>
                <w:gridSpan w:val="2"/>
              </w:tcPr>
              <w:p w14:paraId="226F81C4" w14:textId="77777777" w:rsidR="000E4757" w:rsidRPr="000E4757" w:rsidRDefault="000E4757" w:rsidP="000E4757">
                <w:r w:rsidRPr="000E4757">
                  <w:t>Click or tap here to enter text.</w:t>
                </w:r>
              </w:p>
            </w:tc>
          </w:sdtContent>
        </w:sdt>
      </w:tr>
    </w:tbl>
    <w:p w14:paraId="5496C45B" w14:textId="77777777" w:rsidR="000E4757" w:rsidRPr="000E4757" w:rsidRDefault="000E4757" w:rsidP="000E4757"/>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2265"/>
        <w:gridCol w:w="2695"/>
        <w:gridCol w:w="4776"/>
      </w:tblGrid>
      <w:tr w:rsidR="000E4757" w:rsidRPr="000E4757" w14:paraId="55F4289E" w14:textId="77777777" w:rsidTr="00F96852">
        <w:trPr>
          <w:trHeight w:val="397"/>
        </w:trPr>
        <w:tc>
          <w:tcPr>
            <w:tcW w:w="5000" w:type="pct"/>
            <w:gridSpan w:val="3"/>
            <w:shd w:val="clear" w:color="auto" w:fill="F2F2F2" w:themeFill="background1" w:themeFillShade="F2"/>
            <w:vAlign w:val="center"/>
          </w:tcPr>
          <w:p w14:paraId="36F7A7FB" w14:textId="77777777" w:rsidR="000E4757" w:rsidRPr="000E4757" w:rsidRDefault="000E4757" w:rsidP="000E4757">
            <w:pPr>
              <w:rPr>
                <w:b/>
              </w:rPr>
            </w:pPr>
            <w:r w:rsidRPr="000E4757">
              <w:rPr>
                <w:b/>
              </w:rPr>
              <w:t xml:space="preserve">Current employment </w:t>
            </w:r>
          </w:p>
        </w:tc>
      </w:tr>
      <w:tr w:rsidR="000E4757" w:rsidRPr="000E4757" w14:paraId="33B42790" w14:textId="77777777" w:rsidTr="00F96852">
        <w:trPr>
          <w:trHeight w:val="1009"/>
        </w:trPr>
        <w:tc>
          <w:tcPr>
            <w:tcW w:w="1163" w:type="pct"/>
          </w:tcPr>
          <w:p w14:paraId="12C70679" w14:textId="77777777" w:rsidR="000E4757" w:rsidRPr="000E4757" w:rsidRDefault="000E4757" w:rsidP="000E4757">
            <w:pPr>
              <w:rPr>
                <w:b/>
              </w:rPr>
            </w:pPr>
            <w:r w:rsidRPr="000E4757">
              <w:rPr>
                <w:b/>
              </w:rPr>
              <w:t>Name &amp; address of employer</w:t>
            </w:r>
          </w:p>
        </w:tc>
        <w:sdt>
          <w:sdtPr>
            <w:id w:val="958767605"/>
            <w:placeholder>
              <w:docPart w:val="28D37F6AE45F415D8FFE7C6F8472B25A"/>
            </w:placeholder>
            <w:showingPlcHdr/>
          </w:sdtPr>
          <w:sdtEndPr/>
          <w:sdtContent>
            <w:tc>
              <w:tcPr>
                <w:tcW w:w="3837" w:type="pct"/>
                <w:gridSpan w:val="2"/>
              </w:tcPr>
              <w:p w14:paraId="785017F6" w14:textId="77777777" w:rsidR="000E4757" w:rsidRPr="000E4757" w:rsidRDefault="000E4757" w:rsidP="000E4757">
                <w:r w:rsidRPr="000E4757">
                  <w:t>Click or tap here to enter text.</w:t>
                </w:r>
              </w:p>
            </w:tc>
          </w:sdtContent>
        </w:sdt>
      </w:tr>
      <w:tr w:rsidR="000E4757" w:rsidRPr="000E4757" w14:paraId="308F486D" w14:textId="77777777" w:rsidTr="00F96852">
        <w:trPr>
          <w:trHeight w:val="353"/>
        </w:trPr>
        <w:tc>
          <w:tcPr>
            <w:tcW w:w="1163" w:type="pct"/>
            <w:vAlign w:val="center"/>
          </w:tcPr>
          <w:p w14:paraId="215E8812" w14:textId="77777777" w:rsidR="000E4757" w:rsidRPr="000E4757" w:rsidRDefault="000E4757" w:rsidP="000E4757">
            <w:pPr>
              <w:rPr>
                <w:b/>
              </w:rPr>
            </w:pPr>
            <w:r w:rsidRPr="000E4757">
              <w:rPr>
                <w:b/>
              </w:rPr>
              <w:t>Post held</w:t>
            </w:r>
          </w:p>
        </w:tc>
        <w:sdt>
          <w:sdtPr>
            <w:id w:val="-1895582891"/>
            <w:placeholder>
              <w:docPart w:val="42387A0C172B4316A7F1E213C9916807"/>
            </w:placeholder>
            <w:showingPlcHdr/>
          </w:sdtPr>
          <w:sdtEndPr/>
          <w:sdtContent>
            <w:tc>
              <w:tcPr>
                <w:tcW w:w="3837" w:type="pct"/>
                <w:gridSpan w:val="2"/>
                <w:vAlign w:val="center"/>
              </w:tcPr>
              <w:p w14:paraId="4296DC54" w14:textId="77777777" w:rsidR="000E4757" w:rsidRPr="000E4757" w:rsidRDefault="000E4757" w:rsidP="000E4757">
                <w:r w:rsidRPr="000E4757">
                  <w:t>Click or tap here to enter text.</w:t>
                </w:r>
              </w:p>
            </w:tc>
          </w:sdtContent>
        </w:sdt>
      </w:tr>
      <w:tr w:rsidR="000E4757" w:rsidRPr="000E4757" w14:paraId="3ED6CB71" w14:textId="77777777" w:rsidTr="00F96852">
        <w:trPr>
          <w:trHeight w:val="402"/>
        </w:trPr>
        <w:tc>
          <w:tcPr>
            <w:tcW w:w="2547" w:type="pct"/>
            <w:gridSpan w:val="2"/>
            <w:vAlign w:val="center"/>
          </w:tcPr>
          <w:p w14:paraId="03DA4323" w14:textId="77777777" w:rsidR="000E4757" w:rsidRPr="000E4757" w:rsidRDefault="000E4757" w:rsidP="000E4757">
            <w:r w:rsidRPr="000E4757">
              <w:rPr>
                <w:b/>
              </w:rPr>
              <w:t>From (mm/yy):</w:t>
            </w:r>
            <w:r w:rsidRPr="000E4757">
              <w:t xml:space="preserve"> </w:t>
            </w:r>
            <w:sdt>
              <w:sdtPr>
                <w:id w:val="530232038"/>
                <w:placeholder>
                  <w:docPart w:val="4675A1C40AE44E2FB1D88DAA00F4C082"/>
                </w:placeholder>
                <w:showingPlcHdr/>
                <w:date>
                  <w:dateFormat w:val="MMMM yyyy"/>
                  <w:lid w:val="en-GB"/>
                  <w:storeMappedDataAs w:val="dateTime"/>
                  <w:calendar w:val="gregorian"/>
                </w:date>
              </w:sdtPr>
              <w:sdtEndPr/>
              <w:sdtContent>
                <w:r w:rsidRPr="000E4757">
                  <w:t>Click or tap to enter a date.</w:t>
                </w:r>
              </w:sdtContent>
            </w:sdt>
          </w:p>
        </w:tc>
        <w:tc>
          <w:tcPr>
            <w:tcW w:w="2453" w:type="pct"/>
            <w:vAlign w:val="center"/>
          </w:tcPr>
          <w:p w14:paraId="674E3868" w14:textId="77777777" w:rsidR="000E4757" w:rsidRPr="000E4757" w:rsidRDefault="000E4757" w:rsidP="000E4757">
            <w:r w:rsidRPr="000E4757">
              <w:rPr>
                <w:b/>
              </w:rPr>
              <w:t>To: (mm/yy)</w:t>
            </w:r>
            <w:r w:rsidRPr="000E4757">
              <w:t xml:space="preserve"> </w:t>
            </w:r>
            <w:sdt>
              <w:sdtPr>
                <w:id w:val="-1287035116"/>
                <w:placeholder>
                  <w:docPart w:val="C2F4E5C72062417E9F05BFB7ECF0759A"/>
                </w:placeholder>
                <w:showingPlcHdr/>
                <w:date>
                  <w:dateFormat w:val="MMMM yyyy"/>
                  <w:lid w:val="en-GB"/>
                  <w:storeMappedDataAs w:val="dateTime"/>
                  <w:calendar w:val="gregorian"/>
                </w:date>
              </w:sdtPr>
              <w:sdtEndPr/>
              <w:sdtContent>
                <w:r w:rsidRPr="000E4757">
                  <w:t>Click or tap to enter a date.</w:t>
                </w:r>
              </w:sdtContent>
            </w:sdt>
          </w:p>
        </w:tc>
      </w:tr>
      <w:tr w:rsidR="000E4757" w:rsidRPr="000E4757" w14:paraId="0094540D" w14:textId="77777777" w:rsidTr="00F96852">
        <w:trPr>
          <w:trHeight w:val="1062"/>
        </w:trPr>
        <w:tc>
          <w:tcPr>
            <w:tcW w:w="1163" w:type="pct"/>
          </w:tcPr>
          <w:p w14:paraId="514789D6" w14:textId="77777777" w:rsidR="000E4757" w:rsidRPr="000E4757" w:rsidRDefault="000E4757" w:rsidP="000E4757">
            <w:pPr>
              <w:rPr>
                <w:b/>
              </w:rPr>
            </w:pPr>
            <w:r w:rsidRPr="000E4757">
              <w:rPr>
                <w:b/>
              </w:rPr>
              <w:t>Main responsibilities</w:t>
            </w:r>
          </w:p>
        </w:tc>
        <w:sdt>
          <w:sdtPr>
            <w:id w:val="-890732857"/>
            <w:placeholder>
              <w:docPart w:val="2EF54E37BD864EF0BF533F66B83116D2"/>
            </w:placeholder>
            <w:showingPlcHdr/>
          </w:sdtPr>
          <w:sdtEndPr/>
          <w:sdtContent>
            <w:tc>
              <w:tcPr>
                <w:tcW w:w="3837" w:type="pct"/>
                <w:gridSpan w:val="2"/>
              </w:tcPr>
              <w:p w14:paraId="407FC423" w14:textId="77777777" w:rsidR="000E4757" w:rsidRPr="000E4757" w:rsidRDefault="000E4757" w:rsidP="000E4757">
                <w:r w:rsidRPr="000E4757">
                  <w:t>Click or tap here to enter text.</w:t>
                </w:r>
              </w:p>
            </w:tc>
          </w:sdtContent>
        </w:sdt>
      </w:tr>
      <w:tr w:rsidR="000E4757" w:rsidRPr="000E4757" w14:paraId="3FBB0A1D" w14:textId="77777777" w:rsidTr="00F96852">
        <w:trPr>
          <w:trHeight w:val="401"/>
        </w:trPr>
        <w:tc>
          <w:tcPr>
            <w:tcW w:w="1163" w:type="pct"/>
          </w:tcPr>
          <w:p w14:paraId="55692853" w14:textId="77777777" w:rsidR="000E4757" w:rsidRPr="000E4757" w:rsidRDefault="000E4757" w:rsidP="000E4757">
            <w:pPr>
              <w:rPr>
                <w:i/>
              </w:rPr>
            </w:pPr>
            <w:r w:rsidRPr="000E4757">
              <w:rPr>
                <w:b/>
              </w:rPr>
              <w:t xml:space="preserve">Current salary </w:t>
            </w:r>
            <w:r w:rsidRPr="000E4757">
              <w:rPr>
                <w:i/>
              </w:rPr>
              <w:t>(Teachers: please also provide spine point &amp; allowance)</w:t>
            </w:r>
          </w:p>
        </w:tc>
        <w:sdt>
          <w:sdtPr>
            <w:id w:val="-131324013"/>
            <w:placeholder>
              <w:docPart w:val="DCBBA4D38DC040A8A3DBF4B96F1F3193"/>
            </w:placeholder>
            <w:showingPlcHdr/>
          </w:sdtPr>
          <w:sdtEndPr/>
          <w:sdtContent>
            <w:tc>
              <w:tcPr>
                <w:tcW w:w="3837" w:type="pct"/>
                <w:gridSpan w:val="2"/>
              </w:tcPr>
              <w:p w14:paraId="3E3CDB6F" w14:textId="77777777" w:rsidR="000E4757" w:rsidRPr="000E4757" w:rsidRDefault="000E4757" w:rsidP="000E4757">
                <w:r w:rsidRPr="000E4757">
                  <w:t>Click or tap here to enter text.</w:t>
                </w:r>
              </w:p>
            </w:tc>
          </w:sdtContent>
        </w:sdt>
      </w:tr>
    </w:tbl>
    <w:p w14:paraId="057FDDBE" w14:textId="77777777" w:rsidR="000E4757" w:rsidRDefault="000E4757" w:rsidP="000E4757"/>
    <w:p w14:paraId="156A8862" w14:textId="77777777" w:rsidR="000E4757" w:rsidRDefault="000E4757">
      <w:pPr>
        <w:spacing w:after="0" w:line="240" w:lineRule="auto"/>
      </w:pPr>
      <w:r>
        <w:br w:type="page"/>
      </w:r>
    </w:p>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2256"/>
        <w:gridCol w:w="3254"/>
        <w:gridCol w:w="1149"/>
        <w:gridCol w:w="1149"/>
        <w:gridCol w:w="1928"/>
      </w:tblGrid>
      <w:tr w:rsidR="000E4757" w:rsidRPr="000E4757" w14:paraId="76FA8AD1" w14:textId="77777777" w:rsidTr="00F96852">
        <w:trPr>
          <w:trHeight w:val="397"/>
        </w:trPr>
        <w:tc>
          <w:tcPr>
            <w:tcW w:w="5000" w:type="pct"/>
            <w:gridSpan w:val="5"/>
            <w:shd w:val="clear" w:color="auto" w:fill="F2F2F2" w:themeFill="background1" w:themeFillShade="F2"/>
            <w:vAlign w:val="center"/>
          </w:tcPr>
          <w:p w14:paraId="32FEE095" w14:textId="77777777" w:rsidR="000E4757" w:rsidRPr="000E4757" w:rsidRDefault="000E4757" w:rsidP="000E4757">
            <w:pPr>
              <w:rPr>
                <w:b/>
              </w:rPr>
            </w:pPr>
            <w:r w:rsidRPr="000E4757">
              <w:rPr>
                <w:b/>
              </w:rPr>
              <w:lastRenderedPageBreak/>
              <w:t>Previous employment – most recent first</w:t>
            </w:r>
            <w:r>
              <w:rPr>
                <w:b/>
              </w:rPr>
              <w:br/>
            </w:r>
            <w:r w:rsidRPr="000E4757">
              <w:rPr>
                <w:i/>
              </w:rPr>
              <w:t>(Please use additional sheets if required)</w:t>
            </w:r>
          </w:p>
        </w:tc>
      </w:tr>
      <w:tr w:rsidR="000E4757" w:rsidRPr="000E4757" w14:paraId="0E14EA85" w14:textId="77777777" w:rsidTr="00F96852">
        <w:tc>
          <w:tcPr>
            <w:tcW w:w="1159" w:type="pct"/>
          </w:tcPr>
          <w:p w14:paraId="04AC7A34" w14:textId="77777777" w:rsidR="000E4757" w:rsidRPr="000E4757" w:rsidRDefault="000E4757" w:rsidP="000E4757">
            <w:pPr>
              <w:rPr>
                <w:b/>
              </w:rPr>
            </w:pPr>
            <w:r w:rsidRPr="000E4757">
              <w:rPr>
                <w:b/>
              </w:rPr>
              <w:t>Name &amp; address of employer</w:t>
            </w:r>
          </w:p>
        </w:tc>
        <w:tc>
          <w:tcPr>
            <w:tcW w:w="1671" w:type="pct"/>
          </w:tcPr>
          <w:p w14:paraId="67D8BD2F" w14:textId="77777777" w:rsidR="000E4757" w:rsidRPr="000E4757" w:rsidRDefault="000E4757" w:rsidP="000E4757">
            <w:pPr>
              <w:rPr>
                <w:b/>
              </w:rPr>
            </w:pPr>
            <w:r w:rsidRPr="000E4757">
              <w:rPr>
                <w:b/>
              </w:rPr>
              <w:t>Position held and main responsibilities</w:t>
            </w:r>
          </w:p>
        </w:tc>
        <w:tc>
          <w:tcPr>
            <w:tcW w:w="590" w:type="pct"/>
          </w:tcPr>
          <w:p w14:paraId="00DE98EF" w14:textId="77777777" w:rsidR="000E4757" w:rsidRPr="000E4757" w:rsidRDefault="000E4757" w:rsidP="000E4757">
            <w:pPr>
              <w:rPr>
                <w:b/>
              </w:rPr>
            </w:pPr>
            <w:r w:rsidRPr="000E4757">
              <w:rPr>
                <w:b/>
              </w:rPr>
              <w:t>From (mm/yy)</w:t>
            </w:r>
          </w:p>
        </w:tc>
        <w:tc>
          <w:tcPr>
            <w:tcW w:w="590" w:type="pct"/>
          </w:tcPr>
          <w:p w14:paraId="769DA8AA" w14:textId="77777777" w:rsidR="000E4757" w:rsidRPr="000E4757" w:rsidRDefault="000E4757" w:rsidP="000E4757">
            <w:pPr>
              <w:rPr>
                <w:b/>
              </w:rPr>
            </w:pPr>
            <w:r w:rsidRPr="000E4757">
              <w:rPr>
                <w:b/>
              </w:rPr>
              <w:t>To (mm/yy)</w:t>
            </w:r>
          </w:p>
        </w:tc>
        <w:tc>
          <w:tcPr>
            <w:tcW w:w="990" w:type="pct"/>
          </w:tcPr>
          <w:p w14:paraId="195C8988" w14:textId="77777777" w:rsidR="000E4757" w:rsidRPr="000E4757" w:rsidRDefault="000E4757" w:rsidP="000E4757">
            <w:pPr>
              <w:rPr>
                <w:b/>
              </w:rPr>
            </w:pPr>
            <w:r w:rsidRPr="000E4757">
              <w:rPr>
                <w:b/>
              </w:rPr>
              <w:t>Reason for leaving</w:t>
            </w:r>
          </w:p>
        </w:tc>
      </w:tr>
      <w:tr w:rsidR="000E4757" w:rsidRPr="000E4757" w14:paraId="034F717B" w14:textId="77777777" w:rsidTr="00F96852">
        <w:trPr>
          <w:trHeight w:val="2119"/>
        </w:trPr>
        <w:sdt>
          <w:sdtPr>
            <w:id w:val="1268586624"/>
            <w:placeholder>
              <w:docPart w:val="DA11D46DA0564DA99B9A917EDD0CDA07"/>
            </w:placeholder>
            <w:showingPlcHdr/>
          </w:sdtPr>
          <w:sdtEndPr/>
          <w:sdtContent>
            <w:tc>
              <w:tcPr>
                <w:tcW w:w="1159" w:type="pct"/>
              </w:tcPr>
              <w:p w14:paraId="5375A810" w14:textId="77777777" w:rsidR="000E4757" w:rsidRPr="000E4757" w:rsidRDefault="000E4757" w:rsidP="000E4757">
                <w:r w:rsidRPr="000E4757">
                  <w:t>Click or tap here to enter text.</w:t>
                </w:r>
              </w:p>
            </w:tc>
          </w:sdtContent>
        </w:sdt>
        <w:sdt>
          <w:sdtPr>
            <w:id w:val="-628777705"/>
            <w:placeholder>
              <w:docPart w:val="853822245388433BA7C8FD5DC3F61D74"/>
            </w:placeholder>
            <w:showingPlcHdr/>
          </w:sdtPr>
          <w:sdtEndPr/>
          <w:sdtContent>
            <w:tc>
              <w:tcPr>
                <w:tcW w:w="1671" w:type="pct"/>
              </w:tcPr>
              <w:p w14:paraId="63BD4D0B" w14:textId="77777777" w:rsidR="000E4757" w:rsidRPr="000E4757" w:rsidRDefault="000E4757" w:rsidP="000E4757">
                <w:r w:rsidRPr="000E4757">
                  <w:t>Click or tap here to enter text.</w:t>
                </w:r>
              </w:p>
            </w:tc>
          </w:sdtContent>
        </w:sdt>
        <w:sdt>
          <w:sdtPr>
            <w:id w:val="-320189993"/>
            <w:placeholder>
              <w:docPart w:val="DF5DA731FAA24B608DB724656B0AECC5"/>
            </w:placeholder>
            <w:showingPlcHdr/>
            <w:date>
              <w:dateFormat w:val="MMMM yyyy"/>
              <w:lid w:val="en-GB"/>
              <w:storeMappedDataAs w:val="dateTime"/>
              <w:calendar w:val="gregorian"/>
            </w:date>
          </w:sdtPr>
          <w:sdtEndPr/>
          <w:sdtContent>
            <w:tc>
              <w:tcPr>
                <w:tcW w:w="590" w:type="pct"/>
              </w:tcPr>
              <w:p w14:paraId="70419A07" w14:textId="77777777" w:rsidR="000E4757" w:rsidRPr="000E4757" w:rsidRDefault="000E4757" w:rsidP="000E4757">
                <w:r w:rsidRPr="000E4757">
                  <w:t>Click or tap to enter a date.</w:t>
                </w:r>
              </w:p>
            </w:tc>
          </w:sdtContent>
        </w:sdt>
        <w:sdt>
          <w:sdtPr>
            <w:id w:val="215786970"/>
            <w:placeholder>
              <w:docPart w:val="4E7640723D744F5BAAC7DD89B2875880"/>
            </w:placeholder>
            <w:showingPlcHdr/>
            <w:date>
              <w:dateFormat w:val="MMMM yyyy"/>
              <w:lid w:val="en-GB"/>
              <w:storeMappedDataAs w:val="dateTime"/>
              <w:calendar w:val="gregorian"/>
            </w:date>
          </w:sdtPr>
          <w:sdtEndPr/>
          <w:sdtContent>
            <w:tc>
              <w:tcPr>
                <w:tcW w:w="590" w:type="pct"/>
              </w:tcPr>
              <w:p w14:paraId="1FBEE220" w14:textId="77777777" w:rsidR="000E4757" w:rsidRPr="000E4757" w:rsidRDefault="000E4757" w:rsidP="000E4757">
                <w:r w:rsidRPr="000E4757">
                  <w:t>Click or tap to enter a date.</w:t>
                </w:r>
              </w:p>
            </w:tc>
          </w:sdtContent>
        </w:sdt>
        <w:sdt>
          <w:sdtPr>
            <w:id w:val="-237867225"/>
            <w:placeholder>
              <w:docPart w:val="DE068310D0D64F29BE404B7602A5A1D8"/>
            </w:placeholder>
            <w:showingPlcHdr/>
          </w:sdtPr>
          <w:sdtEndPr/>
          <w:sdtContent>
            <w:tc>
              <w:tcPr>
                <w:tcW w:w="990" w:type="pct"/>
              </w:tcPr>
              <w:p w14:paraId="78F5A888" w14:textId="77777777" w:rsidR="000E4757" w:rsidRPr="000E4757" w:rsidRDefault="000E4757" w:rsidP="000E4757">
                <w:r w:rsidRPr="000E4757">
                  <w:t>Click or tap here to enter text.</w:t>
                </w:r>
              </w:p>
            </w:tc>
          </w:sdtContent>
        </w:sdt>
      </w:tr>
      <w:tr w:rsidR="000E4757" w:rsidRPr="000E4757" w14:paraId="227616F3" w14:textId="77777777" w:rsidTr="00F96852">
        <w:trPr>
          <w:trHeight w:val="2150"/>
        </w:trPr>
        <w:sdt>
          <w:sdtPr>
            <w:id w:val="2079478707"/>
            <w:placeholder>
              <w:docPart w:val="8C69E68C74914C178CB71611C120B62C"/>
            </w:placeholder>
            <w:showingPlcHdr/>
          </w:sdtPr>
          <w:sdtEndPr/>
          <w:sdtContent>
            <w:tc>
              <w:tcPr>
                <w:tcW w:w="1159" w:type="pct"/>
              </w:tcPr>
              <w:p w14:paraId="19C129C4" w14:textId="77777777" w:rsidR="000E4757" w:rsidRPr="000E4757" w:rsidRDefault="000E4757" w:rsidP="000E4757">
                <w:r w:rsidRPr="000E4757">
                  <w:t>Click or tap here to enter text.</w:t>
                </w:r>
              </w:p>
            </w:tc>
          </w:sdtContent>
        </w:sdt>
        <w:sdt>
          <w:sdtPr>
            <w:id w:val="1118563000"/>
            <w:placeholder>
              <w:docPart w:val="2B966F2D7DC04CA298E534FB00E72777"/>
            </w:placeholder>
            <w:showingPlcHdr/>
          </w:sdtPr>
          <w:sdtEndPr/>
          <w:sdtContent>
            <w:tc>
              <w:tcPr>
                <w:tcW w:w="1671" w:type="pct"/>
              </w:tcPr>
              <w:p w14:paraId="226C12E2" w14:textId="77777777" w:rsidR="000E4757" w:rsidRPr="000E4757" w:rsidRDefault="000E4757" w:rsidP="000E4757">
                <w:r w:rsidRPr="000E4757">
                  <w:t>Click or tap here to enter text.</w:t>
                </w:r>
              </w:p>
            </w:tc>
          </w:sdtContent>
        </w:sdt>
        <w:sdt>
          <w:sdtPr>
            <w:id w:val="-849328298"/>
            <w:placeholder>
              <w:docPart w:val="A64D7AFA110848C8947CFC06F4FBC7E3"/>
            </w:placeholder>
            <w:showingPlcHdr/>
            <w:date>
              <w:dateFormat w:val="MMMM yyyy"/>
              <w:lid w:val="en-GB"/>
              <w:storeMappedDataAs w:val="dateTime"/>
              <w:calendar w:val="gregorian"/>
            </w:date>
          </w:sdtPr>
          <w:sdtEndPr/>
          <w:sdtContent>
            <w:tc>
              <w:tcPr>
                <w:tcW w:w="590" w:type="pct"/>
              </w:tcPr>
              <w:p w14:paraId="271D27F1" w14:textId="77777777" w:rsidR="000E4757" w:rsidRPr="000E4757" w:rsidRDefault="000E4757" w:rsidP="000E4757">
                <w:r w:rsidRPr="000E4757">
                  <w:t>Click or tap to enter a date.</w:t>
                </w:r>
              </w:p>
            </w:tc>
          </w:sdtContent>
        </w:sdt>
        <w:sdt>
          <w:sdtPr>
            <w:id w:val="707766650"/>
            <w:placeholder>
              <w:docPart w:val="52FDB4085F344AC895D9A418FCE745AA"/>
            </w:placeholder>
            <w:showingPlcHdr/>
            <w:date>
              <w:dateFormat w:val="MMMM yyyy"/>
              <w:lid w:val="en-GB"/>
              <w:storeMappedDataAs w:val="dateTime"/>
              <w:calendar w:val="gregorian"/>
            </w:date>
          </w:sdtPr>
          <w:sdtEndPr/>
          <w:sdtContent>
            <w:tc>
              <w:tcPr>
                <w:tcW w:w="590" w:type="pct"/>
              </w:tcPr>
              <w:p w14:paraId="2492191A" w14:textId="77777777" w:rsidR="000E4757" w:rsidRPr="000E4757" w:rsidRDefault="000E4757" w:rsidP="000E4757">
                <w:r w:rsidRPr="000E4757">
                  <w:t>Click or tap to enter a date.</w:t>
                </w:r>
              </w:p>
            </w:tc>
          </w:sdtContent>
        </w:sdt>
        <w:sdt>
          <w:sdtPr>
            <w:id w:val="-230998119"/>
            <w:placeholder>
              <w:docPart w:val="17DB1F91AB2C4BE881DB9F6EF70999A8"/>
            </w:placeholder>
            <w:showingPlcHdr/>
          </w:sdtPr>
          <w:sdtEndPr/>
          <w:sdtContent>
            <w:tc>
              <w:tcPr>
                <w:tcW w:w="990" w:type="pct"/>
              </w:tcPr>
              <w:p w14:paraId="13D9B80A" w14:textId="77777777" w:rsidR="000E4757" w:rsidRPr="000E4757" w:rsidRDefault="000E4757" w:rsidP="000E4757">
                <w:r w:rsidRPr="000E4757">
                  <w:t>Click or tap here to enter text.</w:t>
                </w:r>
              </w:p>
            </w:tc>
          </w:sdtContent>
        </w:sdt>
      </w:tr>
      <w:tr w:rsidR="000E4757" w:rsidRPr="000E4757" w14:paraId="5B484A2A" w14:textId="77777777" w:rsidTr="00F96852">
        <w:trPr>
          <w:trHeight w:val="2282"/>
        </w:trPr>
        <w:sdt>
          <w:sdtPr>
            <w:id w:val="-272473038"/>
            <w:placeholder>
              <w:docPart w:val="C3ADEBAA211E4A72ACE17574DDBB5F83"/>
            </w:placeholder>
            <w:showingPlcHdr/>
          </w:sdtPr>
          <w:sdtEndPr/>
          <w:sdtContent>
            <w:tc>
              <w:tcPr>
                <w:tcW w:w="1159" w:type="pct"/>
              </w:tcPr>
              <w:p w14:paraId="275B2E69" w14:textId="77777777" w:rsidR="000E4757" w:rsidRPr="000E4757" w:rsidRDefault="000E4757" w:rsidP="000E4757">
                <w:r w:rsidRPr="000E4757">
                  <w:t>Click or tap here to enter text.</w:t>
                </w:r>
              </w:p>
            </w:tc>
          </w:sdtContent>
        </w:sdt>
        <w:sdt>
          <w:sdtPr>
            <w:id w:val="897632662"/>
            <w:placeholder>
              <w:docPart w:val="1DE74428FD4E4EF396ACE24C12D57FF1"/>
            </w:placeholder>
            <w:showingPlcHdr/>
          </w:sdtPr>
          <w:sdtEndPr/>
          <w:sdtContent>
            <w:tc>
              <w:tcPr>
                <w:tcW w:w="1671" w:type="pct"/>
              </w:tcPr>
              <w:p w14:paraId="70104C95" w14:textId="77777777" w:rsidR="000E4757" w:rsidRPr="000E4757" w:rsidRDefault="000E4757" w:rsidP="000E4757">
                <w:r w:rsidRPr="000E4757">
                  <w:t>Click or tap here to enter text.</w:t>
                </w:r>
              </w:p>
            </w:tc>
          </w:sdtContent>
        </w:sdt>
        <w:sdt>
          <w:sdtPr>
            <w:id w:val="237368601"/>
            <w:placeholder>
              <w:docPart w:val="555C9E0DD5674C29907D22580B02C712"/>
            </w:placeholder>
            <w:showingPlcHdr/>
            <w:date>
              <w:dateFormat w:val="MMMM yyyy"/>
              <w:lid w:val="en-GB"/>
              <w:storeMappedDataAs w:val="dateTime"/>
              <w:calendar w:val="gregorian"/>
            </w:date>
          </w:sdtPr>
          <w:sdtEndPr/>
          <w:sdtContent>
            <w:tc>
              <w:tcPr>
                <w:tcW w:w="590" w:type="pct"/>
              </w:tcPr>
              <w:p w14:paraId="3C56D32F" w14:textId="77777777" w:rsidR="000E4757" w:rsidRPr="000E4757" w:rsidRDefault="000E4757" w:rsidP="000E4757">
                <w:r w:rsidRPr="000E4757">
                  <w:t>Click or tap to enter a date.</w:t>
                </w:r>
              </w:p>
            </w:tc>
          </w:sdtContent>
        </w:sdt>
        <w:sdt>
          <w:sdtPr>
            <w:id w:val="-743260286"/>
            <w:placeholder>
              <w:docPart w:val="E1A34E77FB3C482E9A991856915C1B91"/>
            </w:placeholder>
            <w:showingPlcHdr/>
            <w:date>
              <w:dateFormat w:val="MMMM yyyy"/>
              <w:lid w:val="en-GB"/>
              <w:storeMappedDataAs w:val="dateTime"/>
              <w:calendar w:val="gregorian"/>
            </w:date>
          </w:sdtPr>
          <w:sdtEndPr/>
          <w:sdtContent>
            <w:tc>
              <w:tcPr>
                <w:tcW w:w="590" w:type="pct"/>
              </w:tcPr>
              <w:p w14:paraId="69F09102" w14:textId="77777777" w:rsidR="000E4757" w:rsidRPr="000E4757" w:rsidRDefault="000E4757" w:rsidP="000E4757">
                <w:r w:rsidRPr="000E4757">
                  <w:t>Click or tap to enter a date.</w:t>
                </w:r>
              </w:p>
            </w:tc>
          </w:sdtContent>
        </w:sdt>
        <w:sdt>
          <w:sdtPr>
            <w:id w:val="664512558"/>
            <w:placeholder>
              <w:docPart w:val="39335E5B9BF94614AD5D276BDC18FBF3"/>
            </w:placeholder>
            <w:showingPlcHdr/>
          </w:sdtPr>
          <w:sdtEndPr/>
          <w:sdtContent>
            <w:tc>
              <w:tcPr>
                <w:tcW w:w="990" w:type="pct"/>
              </w:tcPr>
              <w:p w14:paraId="4CF7D8E3" w14:textId="77777777" w:rsidR="000E4757" w:rsidRPr="000E4757" w:rsidRDefault="000E4757" w:rsidP="000E4757">
                <w:r w:rsidRPr="000E4757">
                  <w:t>Click or tap here to enter text.</w:t>
                </w:r>
              </w:p>
            </w:tc>
          </w:sdtContent>
        </w:sdt>
      </w:tr>
      <w:tr w:rsidR="000E4757" w:rsidRPr="000E4757" w14:paraId="7AB38D0A" w14:textId="77777777" w:rsidTr="00F96852">
        <w:trPr>
          <w:trHeight w:val="2005"/>
        </w:trPr>
        <w:sdt>
          <w:sdtPr>
            <w:id w:val="1203595343"/>
            <w:placeholder>
              <w:docPart w:val="3859A00A6F6B47F1BE2E9A0E069029A0"/>
            </w:placeholder>
            <w:showingPlcHdr/>
          </w:sdtPr>
          <w:sdtEndPr/>
          <w:sdtContent>
            <w:tc>
              <w:tcPr>
                <w:tcW w:w="1159" w:type="pct"/>
              </w:tcPr>
              <w:p w14:paraId="7F5214F4" w14:textId="77777777" w:rsidR="000E4757" w:rsidRPr="000E4757" w:rsidRDefault="000E4757" w:rsidP="000E4757">
                <w:r w:rsidRPr="000E4757">
                  <w:t>Click or tap here to enter text.</w:t>
                </w:r>
              </w:p>
            </w:tc>
          </w:sdtContent>
        </w:sdt>
        <w:sdt>
          <w:sdtPr>
            <w:id w:val="-102116866"/>
            <w:placeholder>
              <w:docPart w:val="B446F0CD11194B9EAAE15DD02070A03D"/>
            </w:placeholder>
            <w:showingPlcHdr/>
          </w:sdtPr>
          <w:sdtEndPr/>
          <w:sdtContent>
            <w:tc>
              <w:tcPr>
                <w:tcW w:w="1671" w:type="pct"/>
              </w:tcPr>
              <w:p w14:paraId="0AFAE3D5" w14:textId="77777777" w:rsidR="000E4757" w:rsidRPr="000E4757" w:rsidRDefault="000E4757" w:rsidP="000E4757">
                <w:r w:rsidRPr="000E4757">
                  <w:t>Click or tap here to enter text.</w:t>
                </w:r>
              </w:p>
            </w:tc>
          </w:sdtContent>
        </w:sdt>
        <w:sdt>
          <w:sdtPr>
            <w:id w:val="1673835954"/>
            <w:placeholder>
              <w:docPart w:val="AB674BF153E0431F96CAE125F5743F76"/>
            </w:placeholder>
            <w:showingPlcHdr/>
            <w:date>
              <w:dateFormat w:val="MMMM yyyy"/>
              <w:lid w:val="en-GB"/>
              <w:storeMappedDataAs w:val="dateTime"/>
              <w:calendar w:val="gregorian"/>
            </w:date>
          </w:sdtPr>
          <w:sdtEndPr/>
          <w:sdtContent>
            <w:tc>
              <w:tcPr>
                <w:tcW w:w="590" w:type="pct"/>
              </w:tcPr>
              <w:p w14:paraId="56031A59" w14:textId="77777777" w:rsidR="000E4757" w:rsidRPr="000E4757" w:rsidRDefault="000E4757" w:rsidP="000E4757">
                <w:r w:rsidRPr="000E4757">
                  <w:t>Click or tap to enter a date.</w:t>
                </w:r>
              </w:p>
            </w:tc>
          </w:sdtContent>
        </w:sdt>
        <w:sdt>
          <w:sdtPr>
            <w:id w:val="-457485277"/>
            <w:placeholder>
              <w:docPart w:val="5F2E66C88F17439994062D6B1E4A8C66"/>
            </w:placeholder>
            <w:showingPlcHdr/>
            <w:date>
              <w:dateFormat w:val="MMMM yyyy"/>
              <w:lid w:val="en-GB"/>
              <w:storeMappedDataAs w:val="dateTime"/>
              <w:calendar w:val="gregorian"/>
            </w:date>
          </w:sdtPr>
          <w:sdtEndPr/>
          <w:sdtContent>
            <w:tc>
              <w:tcPr>
                <w:tcW w:w="590" w:type="pct"/>
              </w:tcPr>
              <w:p w14:paraId="5016BC78" w14:textId="77777777" w:rsidR="000E4757" w:rsidRPr="000E4757" w:rsidRDefault="000E4757" w:rsidP="000E4757">
                <w:r w:rsidRPr="000E4757">
                  <w:t>Click or tap to enter a date.</w:t>
                </w:r>
              </w:p>
            </w:tc>
          </w:sdtContent>
        </w:sdt>
        <w:sdt>
          <w:sdtPr>
            <w:id w:val="1865632452"/>
            <w:placeholder>
              <w:docPart w:val="82F9512E747A4325B0D85FC4C81F8773"/>
            </w:placeholder>
            <w:showingPlcHdr/>
          </w:sdtPr>
          <w:sdtEndPr/>
          <w:sdtContent>
            <w:tc>
              <w:tcPr>
                <w:tcW w:w="990" w:type="pct"/>
              </w:tcPr>
              <w:p w14:paraId="13493644" w14:textId="77777777" w:rsidR="000E4757" w:rsidRPr="000E4757" w:rsidRDefault="000E4757" w:rsidP="000E4757">
                <w:r w:rsidRPr="000E4757">
                  <w:t>Click or tap here to enter text.</w:t>
                </w:r>
              </w:p>
            </w:tc>
          </w:sdtContent>
        </w:sdt>
      </w:tr>
      <w:tr w:rsidR="000E4757" w:rsidRPr="000E4757" w14:paraId="0867CC82" w14:textId="77777777" w:rsidTr="00F96852">
        <w:trPr>
          <w:trHeight w:val="2005"/>
        </w:trPr>
        <w:sdt>
          <w:sdtPr>
            <w:id w:val="-2102484826"/>
            <w:placeholder>
              <w:docPart w:val="D04380BF94A4420E9C8046D48FFC86CD"/>
            </w:placeholder>
            <w:showingPlcHdr/>
          </w:sdtPr>
          <w:sdtEndPr/>
          <w:sdtContent>
            <w:tc>
              <w:tcPr>
                <w:tcW w:w="1159" w:type="pct"/>
              </w:tcPr>
              <w:p w14:paraId="5536BDA1" w14:textId="77777777" w:rsidR="000E4757" w:rsidRPr="000E4757" w:rsidRDefault="000E4757" w:rsidP="000E4757">
                <w:r w:rsidRPr="000E4757">
                  <w:t>Click or tap here to enter text.</w:t>
                </w:r>
              </w:p>
            </w:tc>
          </w:sdtContent>
        </w:sdt>
        <w:sdt>
          <w:sdtPr>
            <w:id w:val="1754234628"/>
            <w:placeholder>
              <w:docPart w:val="15C0C83176F246A3B3759D2F94BC2CCF"/>
            </w:placeholder>
            <w:showingPlcHdr/>
          </w:sdtPr>
          <w:sdtEndPr/>
          <w:sdtContent>
            <w:tc>
              <w:tcPr>
                <w:tcW w:w="1671" w:type="pct"/>
              </w:tcPr>
              <w:p w14:paraId="3015B337" w14:textId="77777777" w:rsidR="000E4757" w:rsidRPr="000E4757" w:rsidRDefault="000E4757" w:rsidP="000E4757">
                <w:r w:rsidRPr="000E4757">
                  <w:t>Click or tap here to enter text.</w:t>
                </w:r>
              </w:p>
            </w:tc>
          </w:sdtContent>
        </w:sdt>
        <w:sdt>
          <w:sdtPr>
            <w:id w:val="1075253746"/>
            <w:placeholder>
              <w:docPart w:val="93FDC525DF534CAAB218EF378D810FCC"/>
            </w:placeholder>
            <w:showingPlcHdr/>
            <w:date>
              <w:dateFormat w:val="MMMM yyyy"/>
              <w:lid w:val="en-GB"/>
              <w:storeMappedDataAs w:val="dateTime"/>
              <w:calendar w:val="gregorian"/>
            </w:date>
          </w:sdtPr>
          <w:sdtEndPr/>
          <w:sdtContent>
            <w:tc>
              <w:tcPr>
                <w:tcW w:w="590" w:type="pct"/>
              </w:tcPr>
              <w:p w14:paraId="4B8903C5" w14:textId="77777777" w:rsidR="000E4757" w:rsidRPr="000E4757" w:rsidRDefault="000E4757" w:rsidP="000E4757">
                <w:r w:rsidRPr="000E4757">
                  <w:t>Click or tap to enter a date.</w:t>
                </w:r>
              </w:p>
            </w:tc>
          </w:sdtContent>
        </w:sdt>
        <w:sdt>
          <w:sdtPr>
            <w:id w:val="-1176881796"/>
            <w:placeholder>
              <w:docPart w:val="9392F0F38C7D416A91F54A2B2734C4BF"/>
            </w:placeholder>
            <w:showingPlcHdr/>
            <w:date>
              <w:dateFormat w:val="MMMM yyyy"/>
              <w:lid w:val="en-GB"/>
              <w:storeMappedDataAs w:val="dateTime"/>
              <w:calendar w:val="gregorian"/>
            </w:date>
          </w:sdtPr>
          <w:sdtEndPr/>
          <w:sdtContent>
            <w:tc>
              <w:tcPr>
                <w:tcW w:w="590" w:type="pct"/>
              </w:tcPr>
              <w:p w14:paraId="62627EA5" w14:textId="77777777" w:rsidR="000E4757" w:rsidRPr="000E4757" w:rsidRDefault="000E4757" w:rsidP="000E4757">
                <w:r w:rsidRPr="000E4757">
                  <w:t>Click or tap to enter a date.</w:t>
                </w:r>
              </w:p>
            </w:tc>
          </w:sdtContent>
        </w:sdt>
        <w:sdt>
          <w:sdtPr>
            <w:id w:val="623039067"/>
            <w:placeholder>
              <w:docPart w:val="A6529D2B9154496B9E3A17F9D622B2C0"/>
            </w:placeholder>
            <w:showingPlcHdr/>
          </w:sdtPr>
          <w:sdtEndPr/>
          <w:sdtContent>
            <w:tc>
              <w:tcPr>
                <w:tcW w:w="990" w:type="pct"/>
              </w:tcPr>
              <w:p w14:paraId="77A17739" w14:textId="77777777" w:rsidR="000E4757" w:rsidRPr="000E4757" w:rsidRDefault="000E4757" w:rsidP="000E4757">
                <w:r w:rsidRPr="000E4757">
                  <w:t>Click or tap here to enter text.</w:t>
                </w:r>
              </w:p>
            </w:tc>
          </w:sdtContent>
        </w:sdt>
      </w:tr>
    </w:tbl>
    <w:p w14:paraId="111D4204" w14:textId="77777777" w:rsidR="000E4757" w:rsidRPr="000E4757" w:rsidRDefault="000E4757" w:rsidP="000E4757"/>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9736"/>
      </w:tblGrid>
      <w:tr w:rsidR="000E4757" w:rsidRPr="000E4757" w14:paraId="71EB20D8" w14:textId="77777777" w:rsidTr="00F96852">
        <w:trPr>
          <w:trHeight w:val="4044"/>
        </w:trPr>
        <w:tc>
          <w:tcPr>
            <w:tcW w:w="5000" w:type="pct"/>
          </w:tcPr>
          <w:p w14:paraId="2A7A3C11" w14:textId="77777777" w:rsidR="000E4757" w:rsidRPr="000E4757" w:rsidRDefault="000E4757" w:rsidP="000E4757">
            <w:pPr>
              <w:rPr>
                <w:b/>
              </w:rPr>
            </w:pPr>
            <w:r w:rsidRPr="000E4757">
              <w:rPr>
                <w:b/>
              </w:rPr>
              <w:lastRenderedPageBreak/>
              <w:t>Please account for any gaps in employment below:</w:t>
            </w:r>
          </w:p>
          <w:p w14:paraId="2E5F1CE3" w14:textId="77777777" w:rsidR="000E4757" w:rsidRPr="000E4757" w:rsidRDefault="000E4757" w:rsidP="000E4757"/>
          <w:sdt>
            <w:sdtPr>
              <w:id w:val="-374702214"/>
              <w:placeholder>
                <w:docPart w:val="B6F5599E4FD64A71AFE9519736EBAF6B"/>
              </w:placeholder>
              <w:showingPlcHdr/>
            </w:sdtPr>
            <w:sdtEndPr/>
            <w:sdtContent>
              <w:p w14:paraId="11E3F999" w14:textId="77777777" w:rsidR="000E4757" w:rsidRPr="000E4757" w:rsidRDefault="000E4757" w:rsidP="000E4757">
                <w:r w:rsidRPr="000E4757">
                  <w:t>Click or tap here to enter text.</w:t>
                </w:r>
              </w:p>
            </w:sdtContent>
          </w:sdt>
        </w:tc>
      </w:tr>
    </w:tbl>
    <w:p w14:paraId="6457FC7F" w14:textId="77777777" w:rsidR="000E4757" w:rsidRPr="000E4757" w:rsidRDefault="000E4757" w:rsidP="000E4757"/>
    <w:p w14:paraId="1E7E820F" w14:textId="77777777" w:rsidR="000E4757" w:rsidRPr="000E4757" w:rsidRDefault="000E4757" w:rsidP="000E4757">
      <w:r w:rsidRPr="000E4757">
        <w:br w:type="page"/>
      </w:r>
    </w:p>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2831"/>
        <w:gridCol w:w="3548"/>
        <w:gridCol w:w="1704"/>
        <w:gridCol w:w="1653"/>
      </w:tblGrid>
      <w:tr w:rsidR="000E4757" w:rsidRPr="000E4757" w14:paraId="7F8752DB" w14:textId="77777777" w:rsidTr="00F96852">
        <w:trPr>
          <w:trHeight w:val="397"/>
        </w:trPr>
        <w:tc>
          <w:tcPr>
            <w:tcW w:w="5000" w:type="pct"/>
            <w:gridSpan w:val="4"/>
            <w:shd w:val="clear" w:color="auto" w:fill="F2F2F2" w:themeFill="background1" w:themeFillShade="F2"/>
          </w:tcPr>
          <w:p w14:paraId="76503ED4" w14:textId="77777777" w:rsidR="000E4757" w:rsidRPr="000E4757" w:rsidRDefault="000E4757" w:rsidP="000E4757">
            <w:pPr>
              <w:rPr>
                <w:i/>
              </w:rPr>
            </w:pPr>
            <w:r w:rsidRPr="000E4757">
              <w:rPr>
                <w:b/>
              </w:rPr>
              <w:lastRenderedPageBreak/>
              <w:t>Professional and personal development – most recent first</w:t>
            </w:r>
            <w:r>
              <w:rPr>
                <w:b/>
              </w:rPr>
              <w:br/>
            </w:r>
            <w:r w:rsidRPr="000E4757">
              <w:rPr>
                <w:i/>
              </w:rPr>
              <w:t>Please include details of any relevant training courses undertaken in the last 5 years (please use additional sheets if required)</w:t>
            </w:r>
          </w:p>
        </w:tc>
      </w:tr>
      <w:tr w:rsidR="000E4757" w:rsidRPr="000E4757" w14:paraId="03959358" w14:textId="77777777" w:rsidTr="00F96852">
        <w:trPr>
          <w:trHeight w:val="383"/>
        </w:trPr>
        <w:tc>
          <w:tcPr>
            <w:tcW w:w="1454" w:type="pct"/>
          </w:tcPr>
          <w:p w14:paraId="0582A7E7" w14:textId="77777777" w:rsidR="000E4757" w:rsidRPr="000E4757" w:rsidRDefault="000E4757" w:rsidP="000E4757">
            <w:pPr>
              <w:rPr>
                <w:b/>
              </w:rPr>
            </w:pPr>
            <w:r w:rsidRPr="000E4757">
              <w:rPr>
                <w:b/>
              </w:rPr>
              <w:t>Name of provider</w:t>
            </w:r>
          </w:p>
        </w:tc>
        <w:tc>
          <w:tcPr>
            <w:tcW w:w="1822" w:type="pct"/>
          </w:tcPr>
          <w:p w14:paraId="007004A4" w14:textId="77777777" w:rsidR="000E4757" w:rsidRPr="000E4757" w:rsidRDefault="000E4757" w:rsidP="000E4757">
            <w:pPr>
              <w:rPr>
                <w:b/>
              </w:rPr>
            </w:pPr>
            <w:r w:rsidRPr="000E4757">
              <w:rPr>
                <w:b/>
              </w:rPr>
              <w:t>Course title and/or accreditation</w:t>
            </w:r>
          </w:p>
        </w:tc>
        <w:tc>
          <w:tcPr>
            <w:tcW w:w="875" w:type="pct"/>
          </w:tcPr>
          <w:p w14:paraId="646EB223" w14:textId="77777777" w:rsidR="000E4757" w:rsidRPr="000E4757" w:rsidRDefault="000E4757" w:rsidP="000E4757">
            <w:pPr>
              <w:rPr>
                <w:b/>
              </w:rPr>
            </w:pPr>
            <w:r w:rsidRPr="000E4757">
              <w:rPr>
                <w:b/>
              </w:rPr>
              <w:t>From (mm/yy)</w:t>
            </w:r>
          </w:p>
        </w:tc>
        <w:tc>
          <w:tcPr>
            <w:tcW w:w="849" w:type="pct"/>
          </w:tcPr>
          <w:p w14:paraId="05B4C927" w14:textId="77777777" w:rsidR="000E4757" w:rsidRPr="000E4757" w:rsidRDefault="000E4757" w:rsidP="000E4757">
            <w:pPr>
              <w:rPr>
                <w:b/>
              </w:rPr>
            </w:pPr>
            <w:r w:rsidRPr="000E4757">
              <w:rPr>
                <w:b/>
              </w:rPr>
              <w:t>To (mm/yy)</w:t>
            </w:r>
          </w:p>
        </w:tc>
      </w:tr>
      <w:tr w:rsidR="000E4757" w:rsidRPr="000E4757" w14:paraId="68937263" w14:textId="77777777" w:rsidTr="00F96852">
        <w:trPr>
          <w:trHeight w:val="850"/>
        </w:trPr>
        <w:sdt>
          <w:sdtPr>
            <w:id w:val="2006083522"/>
            <w:placeholder>
              <w:docPart w:val="511DF0F72ECF4969BA89F377B9E913D2"/>
            </w:placeholder>
            <w:showingPlcHdr/>
          </w:sdtPr>
          <w:sdtEndPr/>
          <w:sdtContent>
            <w:tc>
              <w:tcPr>
                <w:tcW w:w="1454" w:type="pct"/>
              </w:tcPr>
              <w:p w14:paraId="1C4256F6" w14:textId="77777777" w:rsidR="000E4757" w:rsidRDefault="000E4757" w:rsidP="000E4757">
                <w:r w:rsidRPr="000E4757">
                  <w:t>Click or tap here to enter text.</w:t>
                </w:r>
              </w:p>
            </w:tc>
          </w:sdtContent>
        </w:sdt>
        <w:sdt>
          <w:sdtPr>
            <w:id w:val="1505011789"/>
            <w:placeholder>
              <w:docPart w:val="EF650E37B178402B934BAACEAB547911"/>
            </w:placeholder>
            <w:showingPlcHdr/>
          </w:sdtPr>
          <w:sdtEndPr/>
          <w:sdtContent>
            <w:tc>
              <w:tcPr>
                <w:tcW w:w="1822" w:type="pct"/>
              </w:tcPr>
              <w:p w14:paraId="380ED37D" w14:textId="77777777" w:rsidR="000E4757" w:rsidRDefault="000E4757" w:rsidP="000E4757">
                <w:r w:rsidRPr="000E4757">
                  <w:t>Click or tap here to enter text.</w:t>
                </w:r>
              </w:p>
            </w:tc>
          </w:sdtContent>
        </w:sdt>
        <w:sdt>
          <w:sdtPr>
            <w:id w:val="338735496"/>
            <w:placeholder>
              <w:docPart w:val="50EBCDF95A664EBE9AF968B8A021AA8F"/>
            </w:placeholder>
            <w:showingPlcHdr/>
            <w:date>
              <w:dateFormat w:val="MMMM yyyy"/>
              <w:lid w:val="en-GB"/>
              <w:storeMappedDataAs w:val="dateTime"/>
              <w:calendar w:val="gregorian"/>
            </w:date>
          </w:sdtPr>
          <w:sdtEndPr/>
          <w:sdtContent>
            <w:tc>
              <w:tcPr>
                <w:tcW w:w="875" w:type="pct"/>
              </w:tcPr>
              <w:p w14:paraId="2BD43E20" w14:textId="77777777" w:rsidR="000E4757" w:rsidRPr="000E4757" w:rsidRDefault="000E4757" w:rsidP="000E4757">
                <w:r w:rsidRPr="000E4757">
                  <w:t>Click or tap to enter a date.</w:t>
                </w:r>
              </w:p>
            </w:tc>
          </w:sdtContent>
        </w:sdt>
        <w:sdt>
          <w:sdtPr>
            <w:id w:val="-1090227577"/>
            <w:placeholder>
              <w:docPart w:val="101918D5CF4C4C04AB829D4DFC33CBB5"/>
            </w:placeholder>
            <w:showingPlcHdr/>
            <w:date>
              <w:dateFormat w:val="MMMM yyyy"/>
              <w:lid w:val="en-GB"/>
              <w:storeMappedDataAs w:val="dateTime"/>
              <w:calendar w:val="gregorian"/>
            </w:date>
          </w:sdtPr>
          <w:sdtEndPr/>
          <w:sdtContent>
            <w:tc>
              <w:tcPr>
                <w:tcW w:w="849" w:type="pct"/>
              </w:tcPr>
              <w:p w14:paraId="086011B1" w14:textId="77777777" w:rsidR="000E4757" w:rsidRPr="000E4757" w:rsidRDefault="000E4757" w:rsidP="000E4757">
                <w:r w:rsidRPr="000E4757">
                  <w:t>Click or tap to enter a date.</w:t>
                </w:r>
              </w:p>
            </w:tc>
          </w:sdtContent>
        </w:sdt>
      </w:tr>
      <w:tr w:rsidR="000E4757" w:rsidRPr="000E4757" w14:paraId="2578C1BC" w14:textId="77777777" w:rsidTr="00F96852">
        <w:trPr>
          <w:trHeight w:val="850"/>
        </w:trPr>
        <w:sdt>
          <w:sdtPr>
            <w:id w:val="914133772"/>
            <w:placeholder>
              <w:docPart w:val="D5296D1E30474BA28D2997DEE5714F17"/>
            </w:placeholder>
            <w:showingPlcHdr/>
          </w:sdtPr>
          <w:sdtEndPr/>
          <w:sdtContent>
            <w:tc>
              <w:tcPr>
                <w:tcW w:w="1454" w:type="pct"/>
              </w:tcPr>
              <w:p w14:paraId="7B983DEA" w14:textId="77777777" w:rsidR="000E4757" w:rsidRDefault="000E4757" w:rsidP="000E4757">
                <w:r w:rsidRPr="000E4757">
                  <w:t>Click or tap here to enter text.</w:t>
                </w:r>
              </w:p>
            </w:tc>
          </w:sdtContent>
        </w:sdt>
        <w:sdt>
          <w:sdtPr>
            <w:id w:val="1798717609"/>
            <w:placeholder>
              <w:docPart w:val="9B755CE61CA34A218584E7F2968BD023"/>
            </w:placeholder>
            <w:showingPlcHdr/>
          </w:sdtPr>
          <w:sdtEndPr/>
          <w:sdtContent>
            <w:tc>
              <w:tcPr>
                <w:tcW w:w="1822" w:type="pct"/>
              </w:tcPr>
              <w:p w14:paraId="1A8C472D" w14:textId="77777777" w:rsidR="000E4757" w:rsidRDefault="000E4757" w:rsidP="000E4757">
                <w:r w:rsidRPr="000E4757">
                  <w:t>Click or tap here to enter text.</w:t>
                </w:r>
              </w:p>
            </w:tc>
          </w:sdtContent>
        </w:sdt>
        <w:sdt>
          <w:sdtPr>
            <w:id w:val="887231367"/>
            <w:placeholder>
              <w:docPart w:val="665E02FD01FF407A89D446E75F76C21E"/>
            </w:placeholder>
            <w:showingPlcHdr/>
            <w:date>
              <w:dateFormat w:val="MMMM yyyy"/>
              <w:lid w:val="en-GB"/>
              <w:storeMappedDataAs w:val="dateTime"/>
              <w:calendar w:val="gregorian"/>
            </w:date>
          </w:sdtPr>
          <w:sdtEndPr/>
          <w:sdtContent>
            <w:tc>
              <w:tcPr>
                <w:tcW w:w="875" w:type="pct"/>
              </w:tcPr>
              <w:p w14:paraId="129344EB" w14:textId="77777777" w:rsidR="000E4757" w:rsidRPr="000E4757" w:rsidRDefault="000E4757" w:rsidP="000E4757">
                <w:r w:rsidRPr="000E4757">
                  <w:t>Click or tap to enter a date.</w:t>
                </w:r>
              </w:p>
            </w:tc>
          </w:sdtContent>
        </w:sdt>
        <w:sdt>
          <w:sdtPr>
            <w:id w:val="934098454"/>
            <w:placeholder>
              <w:docPart w:val="2011D8E049E3402CA2CC49337B743E16"/>
            </w:placeholder>
            <w:showingPlcHdr/>
            <w:date>
              <w:dateFormat w:val="MMMM yyyy"/>
              <w:lid w:val="en-GB"/>
              <w:storeMappedDataAs w:val="dateTime"/>
              <w:calendar w:val="gregorian"/>
            </w:date>
          </w:sdtPr>
          <w:sdtEndPr/>
          <w:sdtContent>
            <w:tc>
              <w:tcPr>
                <w:tcW w:w="849" w:type="pct"/>
              </w:tcPr>
              <w:p w14:paraId="36C7AE5C" w14:textId="77777777" w:rsidR="000E4757" w:rsidRPr="000E4757" w:rsidRDefault="000E4757" w:rsidP="000E4757">
                <w:r w:rsidRPr="000E4757">
                  <w:t>Click or tap to enter a date.</w:t>
                </w:r>
              </w:p>
            </w:tc>
          </w:sdtContent>
        </w:sdt>
      </w:tr>
      <w:tr w:rsidR="000E4757" w:rsidRPr="000E4757" w14:paraId="2EE63B69" w14:textId="77777777" w:rsidTr="00F96852">
        <w:trPr>
          <w:trHeight w:val="850"/>
        </w:trPr>
        <w:sdt>
          <w:sdtPr>
            <w:id w:val="-706865236"/>
            <w:placeholder>
              <w:docPart w:val="1CE5154EA1C74F9E9A03109F5268AB44"/>
            </w:placeholder>
            <w:showingPlcHdr/>
          </w:sdtPr>
          <w:sdtEndPr/>
          <w:sdtContent>
            <w:tc>
              <w:tcPr>
                <w:tcW w:w="1454" w:type="pct"/>
              </w:tcPr>
              <w:p w14:paraId="24AD199F" w14:textId="77777777" w:rsidR="000E4757" w:rsidRDefault="000E4757" w:rsidP="000E4757">
                <w:r w:rsidRPr="000E4757">
                  <w:t>Click or tap here to enter text.</w:t>
                </w:r>
              </w:p>
            </w:tc>
          </w:sdtContent>
        </w:sdt>
        <w:sdt>
          <w:sdtPr>
            <w:id w:val="940109178"/>
            <w:placeholder>
              <w:docPart w:val="C0117585E2FB4A9FA086EC3EF89F11E9"/>
            </w:placeholder>
            <w:showingPlcHdr/>
          </w:sdtPr>
          <w:sdtEndPr/>
          <w:sdtContent>
            <w:tc>
              <w:tcPr>
                <w:tcW w:w="1822" w:type="pct"/>
              </w:tcPr>
              <w:p w14:paraId="1FBCB7D0" w14:textId="77777777" w:rsidR="000E4757" w:rsidRDefault="000E4757" w:rsidP="000E4757">
                <w:r w:rsidRPr="000E4757">
                  <w:t>Click or tap here to enter text.</w:t>
                </w:r>
              </w:p>
            </w:tc>
          </w:sdtContent>
        </w:sdt>
        <w:sdt>
          <w:sdtPr>
            <w:id w:val="-1701548341"/>
            <w:placeholder>
              <w:docPart w:val="92E80DD919BF4BAFB029C7F10320E9B3"/>
            </w:placeholder>
            <w:showingPlcHdr/>
            <w:date>
              <w:dateFormat w:val="MMMM yyyy"/>
              <w:lid w:val="en-GB"/>
              <w:storeMappedDataAs w:val="dateTime"/>
              <w:calendar w:val="gregorian"/>
            </w:date>
          </w:sdtPr>
          <w:sdtEndPr/>
          <w:sdtContent>
            <w:tc>
              <w:tcPr>
                <w:tcW w:w="875" w:type="pct"/>
              </w:tcPr>
              <w:p w14:paraId="25E4723E" w14:textId="77777777" w:rsidR="000E4757" w:rsidRPr="000E4757" w:rsidRDefault="000E4757" w:rsidP="000E4757">
                <w:r w:rsidRPr="000E4757">
                  <w:t>Click or tap to enter a date.</w:t>
                </w:r>
              </w:p>
            </w:tc>
          </w:sdtContent>
        </w:sdt>
        <w:sdt>
          <w:sdtPr>
            <w:id w:val="-1726130328"/>
            <w:placeholder>
              <w:docPart w:val="E7A0BB236B6742F68E8AEBB15838450B"/>
            </w:placeholder>
            <w:showingPlcHdr/>
            <w:date>
              <w:dateFormat w:val="MMMM yyyy"/>
              <w:lid w:val="en-GB"/>
              <w:storeMappedDataAs w:val="dateTime"/>
              <w:calendar w:val="gregorian"/>
            </w:date>
          </w:sdtPr>
          <w:sdtEndPr/>
          <w:sdtContent>
            <w:tc>
              <w:tcPr>
                <w:tcW w:w="849" w:type="pct"/>
              </w:tcPr>
              <w:p w14:paraId="47FF7988" w14:textId="77777777" w:rsidR="000E4757" w:rsidRPr="000E4757" w:rsidRDefault="000E4757" w:rsidP="000E4757">
                <w:r w:rsidRPr="000E4757">
                  <w:t>Click or tap to enter a date.</w:t>
                </w:r>
              </w:p>
            </w:tc>
          </w:sdtContent>
        </w:sdt>
      </w:tr>
      <w:tr w:rsidR="000E4757" w:rsidRPr="000E4757" w14:paraId="413BEB64" w14:textId="77777777" w:rsidTr="00F96852">
        <w:trPr>
          <w:trHeight w:val="850"/>
        </w:trPr>
        <w:sdt>
          <w:sdtPr>
            <w:id w:val="336964558"/>
            <w:placeholder>
              <w:docPart w:val="0289E462D9584271BCA3F2A3B0C40F5A"/>
            </w:placeholder>
            <w:showingPlcHdr/>
          </w:sdtPr>
          <w:sdtEndPr/>
          <w:sdtContent>
            <w:tc>
              <w:tcPr>
                <w:tcW w:w="1454" w:type="pct"/>
              </w:tcPr>
              <w:p w14:paraId="5181FF4A" w14:textId="77777777" w:rsidR="000E4757" w:rsidRDefault="000E4757" w:rsidP="000E4757">
                <w:r w:rsidRPr="000E4757">
                  <w:t>Click or tap here to enter text.</w:t>
                </w:r>
              </w:p>
            </w:tc>
          </w:sdtContent>
        </w:sdt>
        <w:sdt>
          <w:sdtPr>
            <w:id w:val="-950941401"/>
            <w:placeholder>
              <w:docPart w:val="C9DE7FA192D0421CBB1E80F49BFF46FE"/>
            </w:placeholder>
            <w:showingPlcHdr/>
          </w:sdtPr>
          <w:sdtEndPr/>
          <w:sdtContent>
            <w:tc>
              <w:tcPr>
                <w:tcW w:w="1822" w:type="pct"/>
              </w:tcPr>
              <w:p w14:paraId="032B930D" w14:textId="77777777" w:rsidR="000E4757" w:rsidRDefault="000E4757" w:rsidP="000E4757">
                <w:r w:rsidRPr="000E4757">
                  <w:t>Click or tap here to enter text.</w:t>
                </w:r>
              </w:p>
            </w:tc>
          </w:sdtContent>
        </w:sdt>
        <w:sdt>
          <w:sdtPr>
            <w:id w:val="751165504"/>
            <w:placeholder>
              <w:docPart w:val="A1ECA4C75E4B433ABD836AF42B803C3F"/>
            </w:placeholder>
            <w:showingPlcHdr/>
            <w:date>
              <w:dateFormat w:val="MMMM yyyy"/>
              <w:lid w:val="en-GB"/>
              <w:storeMappedDataAs w:val="dateTime"/>
              <w:calendar w:val="gregorian"/>
            </w:date>
          </w:sdtPr>
          <w:sdtEndPr/>
          <w:sdtContent>
            <w:tc>
              <w:tcPr>
                <w:tcW w:w="875" w:type="pct"/>
              </w:tcPr>
              <w:p w14:paraId="39B5130B" w14:textId="77777777" w:rsidR="000E4757" w:rsidRPr="000E4757" w:rsidRDefault="000E4757" w:rsidP="000E4757">
                <w:r w:rsidRPr="000E4757">
                  <w:t>Click or tap to enter a date.</w:t>
                </w:r>
              </w:p>
            </w:tc>
          </w:sdtContent>
        </w:sdt>
        <w:sdt>
          <w:sdtPr>
            <w:id w:val="852308149"/>
            <w:placeholder>
              <w:docPart w:val="E6BF8B6DDD0048949534C556E665D79C"/>
            </w:placeholder>
            <w:showingPlcHdr/>
            <w:date>
              <w:dateFormat w:val="MMMM yyyy"/>
              <w:lid w:val="en-GB"/>
              <w:storeMappedDataAs w:val="dateTime"/>
              <w:calendar w:val="gregorian"/>
            </w:date>
          </w:sdtPr>
          <w:sdtEndPr/>
          <w:sdtContent>
            <w:tc>
              <w:tcPr>
                <w:tcW w:w="849" w:type="pct"/>
              </w:tcPr>
              <w:p w14:paraId="72A8651D" w14:textId="77777777" w:rsidR="000E4757" w:rsidRPr="000E4757" w:rsidRDefault="000E4757" w:rsidP="000E4757">
                <w:r w:rsidRPr="000E4757">
                  <w:t>Click or tap to enter a date.</w:t>
                </w:r>
              </w:p>
            </w:tc>
          </w:sdtContent>
        </w:sdt>
      </w:tr>
      <w:tr w:rsidR="000E4757" w:rsidRPr="000E4757" w14:paraId="78079A9B" w14:textId="77777777" w:rsidTr="00F96852">
        <w:trPr>
          <w:trHeight w:val="850"/>
        </w:trPr>
        <w:sdt>
          <w:sdtPr>
            <w:id w:val="-1100256286"/>
            <w:placeholder>
              <w:docPart w:val="C2056AA1874D4BBDA9EAE23E18F05A5C"/>
            </w:placeholder>
            <w:showingPlcHdr/>
          </w:sdtPr>
          <w:sdtEndPr/>
          <w:sdtContent>
            <w:tc>
              <w:tcPr>
                <w:tcW w:w="1454" w:type="pct"/>
              </w:tcPr>
              <w:p w14:paraId="32C23DDC" w14:textId="77777777" w:rsidR="000E4757" w:rsidRDefault="000E4757" w:rsidP="000E4757">
                <w:r w:rsidRPr="000E4757">
                  <w:t>Click or tap here to enter text.</w:t>
                </w:r>
              </w:p>
            </w:tc>
          </w:sdtContent>
        </w:sdt>
        <w:sdt>
          <w:sdtPr>
            <w:id w:val="1357697392"/>
            <w:placeholder>
              <w:docPart w:val="571A3071315E4C6BB177A3572D1B5A73"/>
            </w:placeholder>
            <w:showingPlcHdr/>
          </w:sdtPr>
          <w:sdtEndPr/>
          <w:sdtContent>
            <w:tc>
              <w:tcPr>
                <w:tcW w:w="1822" w:type="pct"/>
              </w:tcPr>
              <w:p w14:paraId="60CBF54A" w14:textId="77777777" w:rsidR="000E4757" w:rsidRDefault="000E4757" w:rsidP="000E4757">
                <w:r w:rsidRPr="000E4757">
                  <w:t>Click or tap here to enter text.</w:t>
                </w:r>
              </w:p>
            </w:tc>
          </w:sdtContent>
        </w:sdt>
        <w:sdt>
          <w:sdtPr>
            <w:id w:val="-1103486230"/>
            <w:placeholder>
              <w:docPart w:val="48FB27529E5C45D1B359116C9139DDFD"/>
            </w:placeholder>
            <w:showingPlcHdr/>
            <w:date>
              <w:dateFormat w:val="MMMM yyyy"/>
              <w:lid w:val="en-GB"/>
              <w:storeMappedDataAs w:val="dateTime"/>
              <w:calendar w:val="gregorian"/>
            </w:date>
          </w:sdtPr>
          <w:sdtEndPr/>
          <w:sdtContent>
            <w:tc>
              <w:tcPr>
                <w:tcW w:w="875" w:type="pct"/>
              </w:tcPr>
              <w:p w14:paraId="0B8E05F5" w14:textId="77777777" w:rsidR="000E4757" w:rsidRPr="000E4757" w:rsidRDefault="000E4757" w:rsidP="000E4757">
                <w:r w:rsidRPr="000E4757">
                  <w:t>Click or tap to enter a date.</w:t>
                </w:r>
              </w:p>
            </w:tc>
          </w:sdtContent>
        </w:sdt>
        <w:sdt>
          <w:sdtPr>
            <w:id w:val="292945428"/>
            <w:placeholder>
              <w:docPart w:val="A184272DC49C4C14859D4DEED18712F5"/>
            </w:placeholder>
            <w:showingPlcHdr/>
            <w:date>
              <w:dateFormat w:val="MMMM yyyy"/>
              <w:lid w:val="en-GB"/>
              <w:storeMappedDataAs w:val="dateTime"/>
              <w:calendar w:val="gregorian"/>
            </w:date>
          </w:sdtPr>
          <w:sdtEndPr/>
          <w:sdtContent>
            <w:tc>
              <w:tcPr>
                <w:tcW w:w="849" w:type="pct"/>
              </w:tcPr>
              <w:p w14:paraId="628734F6" w14:textId="77777777" w:rsidR="000E4757" w:rsidRPr="000E4757" w:rsidRDefault="000E4757" w:rsidP="000E4757">
                <w:r w:rsidRPr="000E4757">
                  <w:t>Click or tap to enter a date.</w:t>
                </w:r>
              </w:p>
            </w:tc>
          </w:sdtContent>
        </w:sdt>
      </w:tr>
    </w:tbl>
    <w:p w14:paraId="56C312F6" w14:textId="77777777" w:rsidR="000E4757" w:rsidRPr="000E4757" w:rsidRDefault="000E4757" w:rsidP="000E4757"/>
    <w:tbl>
      <w:tblPr>
        <w:tblStyle w:val="TableGrid"/>
        <w:tblW w:w="0" w:type="auto"/>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3397"/>
        <w:gridCol w:w="1985"/>
        <w:gridCol w:w="1915"/>
        <w:gridCol w:w="2433"/>
      </w:tblGrid>
      <w:tr w:rsidR="000E4757" w:rsidRPr="000E4757" w14:paraId="6DE6E9C1" w14:textId="77777777" w:rsidTr="00F96852">
        <w:trPr>
          <w:trHeight w:val="397"/>
        </w:trPr>
        <w:tc>
          <w:tcPr>
            <w:tcW w:w="9730" w:type="dxa"/>
            <w:gridSpan w:val="4"/>
            <w:shd w:val="clear" w:color="auto" w:fill="F2F2F2" w:themeFill="background1" w:themeFillShade="F2"/>
          </w:tcPr>
          <w:p w14:paraId="14BB3B84" w14:textId="77777777" w:rsidR="000E4757" w:rsidRPr="000E4757" w:rsidRDefault="000E4757" w:rsidP="000E4757">
            <w:r w:rsidRPr="000E4757">
              <w:rPr>
                <w:b/>
              </w:rPr>
              <w:t>Education history- most recent first</w:t>
            </w:r>
            <w:r>
              <w:rPr>
                <w:b/>
              </w:rPr>
              <w:br/>
            </w:r>
            <w:r w:rsidRPr="000E4757">
              <w:rPr>
                <w:i/>
              </w:rPr>
              <w:t>Please list your education history (secondary school onwards) (please use additional sheets if required)</w:t>
            </w:r>
          </w:p>
        </w:tc>
      </w:tr>
      <w:tr w:rsidR="000E4757" w:rsidRPr="000E4757" w14:paraId="6CC3BAE2" w14:textId="77777777" w:rsidTr="00F96852">
        <w:tc>
          <w:tcPr>
            <w:tcW w:w="3397" w:type="dxa"/>
          </w:tcPr>
          <w:p w14:paraId="4EA270CC" w14:textId="77777777" w:rsidR="000E4757" w:rsidRPr="000E4757" w:rsidRDefault="000E4757" w:rsidP="000E4757">
            <w:pPr>
              <w:rPr>
                <w:b/>
              </w:rPr>
            </w:pPr>
            <w:r w:rsidRPr="000E4757">
              <w:rPr>
                <w:b/>
              </w:rPr>
              <w:t>Institution</w:t>
            </w:r>
          </w:p>
        </w:tc>
        <w:tc>
          <w:tcPr>
            <w:tcW w:w="1985" w:type="dxa"/>
          </w:tcPr>
          <w:p w14:paraId="48CE1A4D" w14:textId="77777777" w:rsidR="000E4757" w:rsidRPr="000E4757" w:rsidRDefault="000E4757" w:rsidP="000E4757">
            <w:pPr>
              <w:rPr>
                <w:b/>
              </w:rPr>
            </w:pPr>
            <w:r w:rsidRPr="000E4757">
              <w:rPr>
                <w:b/>
              </w:rPr>
              <w:t>From (mm/yy)</w:t>
            </w:r>
          </w:p>
        </w:tc>
        <w:tc>
          <w:tcPr>
            <w:tcW w:w="1915" w:type="dxa"/>
          </w:tcPr>
          <w:p w14:paraId="25D3CDCC" w14:textId="77777777" w:rsidR="000E4757" w:rsidRPr="000E4757" w:rsidRDefault="000E4757" w:rsidP="000E4757">
            <w:pPr>
              <w:rPr>
                <w:b/>
              </w:rPr>
            </w:pPr>
            <w:r w:rsidRPr="000E4757">
              <w:rPr>
                <w:b/>
              </w:rPr>
              <w:t>To (mm/yy)</w:t>
            </w:r>
          </w:p>
        </w:tc>
        <w:tc>
          <w:tcPr>
            <w:tcW w:w="2433" w:type="dxa"/>
          </w:tcPr>
          <w:p w14:paraId="498ACC12" w14:textId="77777777" w:rsidR="000E4757" w:rsidRPr="000E4757" w:rsidRDefault="000E4757" w:rsidP="000E4757">
            <w:pPr>
              <w:rPr>
                <w:b/>
              </w:rPr>
            </w:pPr>
            <w:r w:rsidRPr="000E4757">
              <w:rPr>
                <w:b/>
              </w:rPr>
              <w:t>Qualification attained/subject including grades</w:t>
            </w:r>
          </w:p>
        </w:tc>
      </w:tr>
      <w:tr w:rsidR="000E4757" w:rsidRPr="000E4757" w14:paraId="2F0AF0E7" w14:textId="77777777" w:rsidTr="00F96852">
        <w:trPr>
          <w:trHeight w:val="850"/>
        </w:trPr>
        <w:sdt>
          <w:sdtPr>
            <w:id w:val="-1648433689"/>
            <w:placeholder>
              <w:docPart w:val="84A29963F8A34B5BBD5B81AB202800AB"/>
            </w:placeholder>
            <w:showingPlcHdr/>
          </w:sdtPr>
          <w:sdtEndPr/>
          <w:sdtContent>
            <w:tc>
              <w:tcPr>
                <w:tcW w:w="3397" w:type="dxa"/>
              </w:tcPr>
              <w:p w14:paraId="2BE562F8" w14:textId="77777777" w:rsidR="000E4757" w:rsidRDefault="000E4757" w:rsidP="000E4757">
                <w:r w:rsidRPr="000E4757">
                  <w:t>Click or tap here to enter text.</w:t>
                </w:r>
              </w:p>
            </w:tc>
          </w:sdtContent>
        </w:sdt>
        <w:sdt>
          <w:sdtPr>
            <w:id w:val="-884248283"/>
            <w:placeholder>
              <w:docPart w:val="A7CDB0DCE747455C8ADDEAF44EE6BE04"/>
            </w:placeholder>
            <w:showingPlcHdr/>
            <w:date>
              <w:dateFormat w:val="MMMM yyyy"/>
              <w:lid w:val="en-GB"/>
              <w:storeMappedDataAs w:val="dateTime"/>
              <w:calendar w:val="gregorian"/>
            </w:date>
          </w:sdtPr>
          <w:sdtEndPr/>
          <w:sdtContent>
            <w:tc>
              <w:tcPr>
                <w:tcW w:w="1985" w:type="dxa"/>
              </w:tcPr>
              <w:p w14:paraId="1A12891B" w14:textId="77777777" w:rsidR="000E4757" w:rsidRPr="000E4757" w:rsidRDefault="000E4757" w:rsidP="000E4757">
                <w:r w:rsidRPr="000E4757">
                  <w:t>Click or tap to enter a date.</w:t>
                </w:r>
              </w:p>
            </w:tc>
          </w:sdtContent>
        </w:sdt>
        <w:sdt>
          <w:sdtPr>
            <w:id w:val="-1209720895"/>
            <w:placeholder>
              <w:docPart w:val="D363514538E2422985E3D9807DA4169A"/>
            </w:placeholder>
            <w:showingPlcHdr/>
            <w:date>
              <w:dateFormat w:val="MMMM yyyy"/>
              <w:lid w:val="en-GB"/>
              <w:storeMappedDataAs w:val="dateTime"/>
              <w:calendar w:val="gregorian"/>
            </w:date>
          </w:sdtPr>
          <w:sdtEndPr/>
          <w:sdtContent>
            <w:tc>
              <w:tcPr>
                <w:tcW w:w="1915" w:type="dxa"/>
              </w:tcPr>
              <w:p w14:paraId="54228F73" w14:textId="77777777" w:rsidR="000E4757" w:rsidRPr="000E4757" w:rsidRDefault="000E4757" w:rsidP="000E4757">
                <w:r w:rsidRPr="000E4757">
                  <w:t>Click or tap to enter a date.</w:t>
                </w:r>
              </w:p>
            </w:tc>
          </w:sdtContent>
        </w:sdt>
        <w:sdt>
          <w:sdtPr>
            <w:id w:val="503713574"/>
            <w:placeholder>
              <w:docPart w:val="094661AF6273415993081E7F48D8ADC3"/>
            </w:placeholder>
            <w:showingPlcHdr/>
          </w:sdtPr>
          <w:sdtEndPr/>
          <w:sdtContent>
            <w:tc>
              <w:tcPr>
                <w:tcW w:w="2433" w:type="dxa"/>
              </w:tcPr>
              <w:p w14:paraId="4CE602EC" w14:textId="77777777" w:rsidR="000E4757" w:rsidRDefault="000E4757" w:rsidP="000E4757">
                <w:r w:rsidRPr="000E4757">
                  <w:t>Click or tap here to enter text.</w:t>
                </w:r>
              </w:p>
            </w:tc>
          </w:sdtContent>
        </w:sdt>
      </w:tr>
      <w:tr w:rsidR="000E4757" w:rsidRPr="000E4757" w14:paraId="6D3733EF" w14:textId="77777777" w:rsidTr="00F96852">
        <w:trPr>
          <w:trHeight w:val="850"/>
        </w:trPr>
        <w:sdt>
          <w:sdtPr>
            <w:id w:val="-1960184341"/>
            <w:placeholder>
              <w:docPart w:val="3243FC6C90DA4E959D97953AF737635D"/>
            </w:placeholder>
            <w:showingPlcHdr/>
          </w:sdtPr>
          <w:sdtEndPr/>
          <w:sdtContent>
            <w:tc>
              <w:tcPr>
                <w:tcW w:w="3397" w:type="dxa"/>
              </w:tcPr>
              <w:p w14:paraId="51C8873D" w14:textId="77777777" w:rsidR="000E4757" w:rsidRDefault="000E4757" w:rsidP="000E4757">
                <w:r w:rsidRPr="000E4757">
                  <w:t>Click or tap here to enter text.</w:t>
                </w:r>
              </w:p>
            </w:tc>
          </w:sdtContent>
        </w:sdt>
        <w:sdt>
          <w:sdtPr>
            <w:id w:val="-1710716427"/>
            <w:placeholder>
              <w:docPart w:val="3CE6D6705A1741268823BE7A6A86D5C2"/>
            </w:placeholder>
            <w:showingPlcHdr/>
            <w:date>
              <w:dateFormat w:val="MMMM yyyy"/>
              <w:lid w:val="en-GB"/>
              <w:storeMappedDataAs w:val="dateTime"/>
              <w:calendar w:val="gregorian"/>
            </w:date>
          </w:sdtPr>
          <w:sdtEndPr/>
          <w:sdtContent>
            <w:tc>
              <w:tcPr>
                <w:tcW w:w="1985" w:type="dxa"/>
              </w:tcPr>
              <w:p w14:paraId="14F90747" w14:textId="77777777" w:rsidR="000E4757" w:rsidRPr="000E4757" w:rsidRDefault="000E4757" w:rsidP="000E4757">
                <w:r w:rsidRPr="000E4757">
                  <w:t>Click or tap to enter a date.</w:t>
                </w:r>
              </w:p>
            </w:tc>
          </w:sdtContent>
        </w:sdt>
        <w:sdt>
          <w:sdtPr>
            <w:id w:val="207695258"/>
            <w:placeholder>
              <w:docPart w:val="BFAA72EFE23447CAAD7E6945D4D7EEDA"/>
            </w:placeholder>
            <w:showingPlcHdr/>
            <w:date>
              <w:dateFormat w:val="MMMM yyyy"/>
              <w:lid w:val="en-GB"/>
              <w:storeMappedDataAs w:val="dateTime"/>
              <w:calendar w:val="gregorian"/>
            </w:date>
          </w:sdtPr>
          <w:sdtEndPr/>
          <w:sdtContent>
            <w:tc>
              <w:tcPr>
                <w:tcW w:w="1915" w:type="dxa"/>
              </w:tcPr>
              <w:p w14:paraId="3098F9A6" w14:textId="77777777" w:rsidR="000E4757" w:rsidRPr="000E4757" w:rsidRDefault="000E4757" w:rsidP="000E4757">
                <w:r w:rsidRPr="000E4757">
                  <w:t>Click or tap to enter a date.</w:t>
                </w:r>
              </w:p>
            </w:tc>
          </w:sdtContent>
        </w:sdt>
        <w:sdt>
          <w:sdtPr>
            <w:id w:val="1320161391"/>
            <w:placeholder>
              <w:docPart w:val="EA07547EB1704B6E8E7ACBD2CC3FF032"/>
            </w:placeholder>
            <w:showingPlcHdr/>
          </w:sdtPr>
          <w:sdtEndPr/>
          <w:sdtContent>
            <w:tc>
              <w:tcPr>
                <w:tcW w:w="2433" w:type="dxa"/>
              </w:tcPr>
              <w:p w14:paraId="77AE1A63" w14:textId="77777777" w:rsidR="000E4757" w:rsidRDefault="000E4757" w:rsidP="000E4757">
                <w:r w:rsidRPr="000E4757">
                  <w:t>Click or tap here to enter text.</w:t>
                </w:r>
              </w:p>
            </w:tc>
          </w:sdtContent>
        </w:sdt>
      </w:tr>
      <w:tr w:rsidR="000E4757" w:rsidRPr="000E4757" w14:paraId="271C598A" w14:textId="77777777" w:rsidTr="00F96852">
        <w:trPr>
          <w:trHeight w:val="850"/>
        </w:trPr>
        <w:sdt>
          <w:sdtPr>
            <w:id w:val="2017343500"/>
            <w:placeholder>
              <w:docPart w:val="13EBC3F09D704A5AAA1EAC822F5AF056"/>
            </w:placeholder>
            <w:showingPlcHdr/>
          </w:sdtPr>
          <w:sdtEndPr/>
          <w:sdtContent>
            <w:tc>
              <w:tcPr>
                <w:tcW w:w="3397" w:type="dxa"/>
              </w:tcPr>
              <w:p w14:paraId="79D04E48" w14:textId="77777777" w:rsidR="000E4757" w:rsidRDefault="000E4757" w:rsidP="000E4757">
                <w:r w:rsidRPr="000E4757">
                  <w:t>Click or tap here to enter text.</w:t>
                </w:r>
              </w:p>
            </w:tc>
          </w:sdtContent>
        </w:sdt>
        <w:sdt>
          <w:sdtPr>
            <w:id w:val="463700024"/>
            <w:placeholder>
              <w:docPart w:val="243BB171CC7B445F90C53D6B9BFD1063"/>
            </w:placeholder>
            <w:showingPlcHdr/>
            <w:date>
              <w:dateFormat w:val="MMMM yyyy"/>
              <w:lid w:val="en-GB"/>
              <w:storeMappedDataAs w:val="dateTime"/>
              <w:calendar w:val="gregorian"/>
            </w:date>
          </w:sdtPr>
          <w:sdtEndPr/>
          <w:sdtContent>
            <w:tc>
              <w:tcPr>
                <w:tcW w:w="1985" w:type="dxa"/>
              </w:tcPr>
              <w:p w14:paraId="4758271A" w14:textId="77777777" w:rsidR="000E4757" w:rsidRPr="000E4757" w:rsidRDefault="000E4757" w:rsidP="000E4757">
                <w:r w:rsidRPr="000E4757">
                  <w:t>Click or tap to enter a date.</w:t>
                </w:r>
              </w:p>
            </w:tc>
          </w:sdtContent>
        </w:sdt>
        <w:sdt>
          <w:sdtPr>
            <w:id w:val="1897852956"/>
            <w:placeholder>
              <w:docPart w:val="C4F1F3979A044042A399968F4F476E88"/>
            </w:placeholder>
            <w:showingPlcHdr/>
            <w:date>
              <w:dateFormat w:val="MMMM yyyy"/>
              <w:lid w:val="en-GB"/>
              <w:storeMappedDataAs w:val="dateTime"/>
              <w:calendar w:val="gregorian"/>
            </w:date>
          </w:sdtPr>
          <w:sdtEndPr/>
          <w:sdtContent>
            <w:tc>
              <w:tcPr>
                <w:tcW w:w="1915" w:type="dxa"/>
              </w:tcPr>
              <w:p w14:paraId="1BE0EF88" w14:textId="77777777" w:rsidR="000E4757" w:rsidRPr="000E4757" w:rsidRDefault="000E4757" w:rsidP="000E4757">
                <w:r w:rsidRPr="000E4757">
                  <w:t>Click or tap to enter a date.</w:t>
                </w:r>
              </w:p>
            </w:tc>
          </w:sdtContent>
        </w:sdt>
        <w:sdt>
          <w:sdtPr>
            <w:id w:val="-854651223"/>
            <w:placeholder>
              <w:docPart w:val="22C20AE9C9EE44659CC3BCE755D35C68"/>
            </w:placeholder>
            <w:showingPlcHdr/>
          </w:sdtPr>
          <w:sdtEndPr/>
          <w:sdtContent>
            <w:tc>
              <w:tcPr>
                <w:tcW w:w="2433" w:type="dxa"/>
              </w:tcPr>
              <w:p w14:paraId="1F51FB24" w14:textId="77777777" w:rsidR="000E4757" w:rsidRDefault="000E4757" w:rsidP="000E4757">
                <w:r w:rsidRPr="000E4757">
                  <w:t>Click or tap here to enter text.</w:t>
                </w:r>
              </w:p>
            </w:tc>
          </w:sdtContent>
        </w:sdt>
      </w:tr>
      <w:tr w:rsidR="000E4757" w:rsidRPr="000E4757" w14:paraId="67793516" w14:textId="77777777" w:rsidTr="00F96852">
        <w:trPr>
          <w:trHeight w:val="850"/>
        </w:trPr>
        <w:sdt>
          <w:sdtPr>
            <w:id w:val="413976325"/>
            <w:placeholder>
              <w:docPart w:val="33FB865D755D444C8D2982F29ADA1E8E"/>
            </w:placeholder>
            <w:showingPlcHdr/>
          </w:sdtPr>
          <w:sdtEndPr/>
          <w:sdtContent>
            <w:tc>
              <w:tcPr>
                <w:tcW w:w="3397" w:type="dxa"/>
              </w:tcPr>
              <w:p w14:paraId="05A3C539" w14:textId="77777777" w:rsidR="000E4757" w:rsidRDefault="000E4757" w:rsidP="000E4757">
                <w:r w:rsidRPr="000E4757">
                  <w:t>Click or tap here to enter text.</w:t>
                </w:r>
              </w:p>
            </w:tc>
          </w:sdtContent>
        </w:sdt>
        <w:sdt>
          <w:sdtPr>
            <w:id w:val="-47303246"/>
            <w:placeholder>
              <w:docPart w:val="64F1281020B9421DB897A30AF15ECB44"/>
            </w:placeholder>
            <w:showingPlcHdr/>
            <w:date>
              <w:dateFormat w:val="MMMM yyyy"/>
              <w:lid w:val="en-GB"/>
              <w:storeMappedDataAs w:val="dateTime"/>
              <w:calendar w:val="gregorian"/>
            </w:date>
          </w:sdtPr>
          <w:sdtEndPr/>
          <w:sdtContent>
            <w:tc>
              <w:tcPr>
                <w:tcW w:w="1985" w:type="dxa"/>
              </w:tcPr>
              <w:p w14:paraId="76D1D71F" w14:textId="77777777" w:rsidR="000E4757" w:rsidRPr="000E4757" w:rsidRDefault="000E4757" w:rsidP="000E4757">
                <w:r w:rsidRPr="000E4757">
                  <w:t>Click or tap to enter a date.</w:t>
                </w:r>
              </w:p>
            </w:tc>
          </w:sdtContent>
        </w:sdt>
        <w:sdt>
          <w:sdtPr>
            <w:id w:val="891241171"/>
            <w:placeholder>
              <w:docPart w:val="7E381EAC7F5646B1906C703F7121CEE8"/>
            </w:placeholder>
            <w:showingPlcHdr/>
            <w:date>
              <w:dateFormat w:val="MMMM yyyy"/>
              <w:lid w:val="en-GB"/>
              <w:storeMappedDataAs w:val="dateTime"/>
              <w:calendar w:val="gregorian"/>
            </w:date>
          </w:sdtPr>
          <w:sdtEndPr/>
          <w:sdtContent>
            <w:tc>
              <w:tcPr>
                <w:tcW w:w="1915" w:type="dxa"/>
              </w:tcPr>
              <w:p w14:paraId="6B36C209" w14:textId="77777777" w:rsidR="000E4757" w:rsidRPr="000E4757" w:rsidRDefault="000E4757" w:rsidP="000E4757">
                <w:r w:rsidRPr="000E4757">
                  <w:t>Click or tap to enter a date.</w:t>
                </w:r>
              </w:p>
            </w:tc>
          </w:sdtContent>
        </w:sdt>
        <w:sdt>
          <w:sdtPr>
            <w:id w:val="-1598399909"/>
            <w:placeholder>
              <w:docPart w:val="A68564C5D77C407783609974199D2504"/>
            </w:placeholder>
            <w:showingPlcHdr/>
          </w:sdtPr>
          <w:sdtEndPr/>
          <w:sdtContent>
            <w:tc>
              <w:tcPr>
                <w:tcW w:w="2433" w:type="dxa"/>
              </w:tcPr>
              <w:p w14:paraId="2EBEC430" w14:textId="77777777" w:rsidR="000E4757" w:rsidRDefault="000E4757" w:rsidP="000E4757">
                <w:r w:rsidRPr="000E4757">
                  <w:t>Click or tap here to enter text.</w:t>
                </w:r>
              </w:p>
            </w:tc>
          </w:sdtContent>
        </w:sdt>
      </w:tr>
      <w:tr w:rsidR="000E4757" w:rsidRPr="000E4757" w14:paraId="1B4F657E" w14:textId="77777777" w:rsidTr="00F96852">
        <w:trPr>
          <w:trHeight w:val="397"/>
        </w:trPr>
        <w:tc>
          <w:tcPr>
            <w:tcW w:w="9730" w:type="dxa"/>
            <w:gridSpan w:val="4"/>
            <w:shd w:val="clear" w:color="auto" w:fill="F2F2F2" w:themeFill="background1" w:themeFillShade="F2"/>
          </w:tcPr>
          <w:p w14:paraId="2FF66A0E" w14:textId="77777777" w:rsidR="000E4757" w:rsidRPr="000E4757" w:rsidRDefault="000E4757" w:rsidP="000E4757">
            <w:r w:rsidRPr="000E4757">
              <w:rPr>
                <w:b/>
              </w:rPr>
              <w:lastRenderedPageBreak/>
              <w:t>Supporting statement</w:t>
            </w:r>
            <w:r>
              <w:rPr>
                <w:b/>
              </w:rPr>
              <w:br/>
            </w:r>
            <w:r w:rsidRPr="000E4757">
              <w:rPr>
                <w:i/>
              </w:rPr>
              <w:t>Please explain why you’re applying for this post and what skills and experience you can bring (please refer to the job description and how you meet the requirements set out in the person specification in your answer, using additional sheets if required).</w:t>
            </w:r>
          </w:p>
        </w:tc>
      </w:tr>
      <w:tr w:rsidR="000E4757" w:rsidRPr="000E4757" w14:paraId="11B41E7B" w14:textId="77777777" w:rsidTr="00F96852">
        <w:trPr>
          <w:trHeight w:val="11123"/>
        </w:trPr>
        <w:sdt>
          <w:sdtPr>
            <w:id w:val="-1499575383"/>
            <w:placeholder>
              <w:docPart w:val="277CD9FC239B4B11BCCD4AD7C17CAA4F"/>
            </w:placeholder>
            <w15:appearance w15:val="hidden"/>
          </w:sdtPr>
          <w:sdtEndPr/>
          <w:sdtContent>
            <w:sdt>
              <w:sdtPr>
                <w:id w:val="-1442144714"/>
                <w:placeholder>
                  <w:docPart w:val="217ADFF4B02C450ABE9FACFB9377906B"/>
                </w:placeholder>
                <w:showingPlcHdr/>
              </w:sdtPr>
              <w:sdtEndPr/>
              <w:sdtContent>
                <w:tc>
                  <w:tcPr>
                    <w:tcW w:w="9730" w:type="dxa"/>
                    <w:gridSpan w:val="4"/>
                  </w:tcPr>
                  <w:p w14:paraId="4FF55469" w14:textId="77777777" w:rsidR="000E4757" w:rsidRPr="000E4757" w:rsidRDefault="00F96852" w:rsidP="000E4757">
                    <w:r w:rsidRPr="000E4757">
                      <w:t>Click or tap here to enter text.</w:t>
                    </w:r>
                  </w:p>
                </w:tc>
              </w:sdtContent>
            </w:sdt>
          </w:sdtContent>
        </w:sdt>
      </w:tr>
    </w:tbl>
    <w:p w14:paraId="46022276" w14:textId="77777777" w:rsidR="000E4757" w:rsidRPr="000E4757" w:rsidRDefault="000E4757" w:rsidP="000E4757"/>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1571"/>
        <w:gridCol w:w="3102"/>
        <w:gridCol w:w="1137"/>
        <w:gridCol w:w="2019"/>
        <w:gridCol w:w="972"/>
        <w:gridCol w:w="888"/>
        <w:gridCol w:w="47"/>
      </w:tblGrid>
      <w:tr w:rsidR="000E4757" w:rsidRPr="000E4757" w14:paraId="639569B0" w14:textId="77777777" w:rsidTr="00F96852">
        <w:trPr>
          <w:trHeight w:val="397"/>
        </w:trPr>
        <w:tc>
          <w:tcPr>
            <w:tcW w:w="5000" w:type="pct"/>
            <w:gridSpan w:val="7"/>
            <w:shd w:val="clear" w:color="auto" w:fill="F2F2F2" w:themeFill="background1" w:themeFillShade="F2"/>
          </w:tcPr>
          <w:p w14:paraId="5AF0D12C" w14:textId="77777777" w:rsidR="000E4757" w:rsidRPr="000E4757" w:rsidRDefault="000E4757" w:rsidP="000E4757">
            <w:r w:rsidRPr="000E4757">
              <w:rPr>
                <w:b/>
              </w:rPr>
              <w:lastRenderedPageBreak/>
              <w:t>Referees</w:t>
            </w:r>
            <w:r>
              <w:rPr>
                <w:b/>
              </w:rPr>
              <w:br/>
            </w:r>
            <w:r w:rsidRPr="000E4757">
              <w:rPr>
                <w:i/>
              </w:rPr>
              <w:t xml:space="preserve">Please provide detail of two referees, one of whom must be your current or most recent employer. If you are currently working, or have worked, with children, the first referee should normally be your current or most recent Headteacher. References will not be accepted from relatives or people acting solely in the capacity of friends. Please let your referees know that you’ve listed them as a referee as references will be requested for shortlisted candidates prior to interview. </w:t>
            </w:r>
          </w:p>
        </w:tc>
      </w:tr>
      <w:tr w:rsidR="000E4757" w:rsidRPr="000E4757" w14:paraId="216CC1B1" w14:textId="77777777" w:rsidTr="00F96852">
        <w:trPr>
          <w:trHeight w:val="297"/>
        </w:trPr>
        <w:tc>
          <w:tcPr>
            <w:tcW w:w="5000" w:type="pct"/>
            <w:gridSpan w:val="7"/>
            <w:shd w:val="clear" w:color="auto" w:fill="D9D9D9" w:themeFill="background1" w:themeFillShade="D9"/>
          </w:tcPr>
          <w:p w14:paraId="76046392" w14:textId="77777777" w:rsidR="000E4757" w:rsidRPr="000E4757" w:rsidRDefault="000E4757" w:rsidP="000E4757">
            <w:pPr>
              <w:rPr>
                <w:b/>
              </w:rPr>
            </w:pPr>
            <w:r w:rsidRPr="000E4757">
              <w:rPr>
                <w:b/>
              </w:rPr>
              <w:t>Referee 1</w:t>
            </w:r>
          </w:p>
        </w:tc>
      </w:tr>
      <w:tr w:rsidR="00F96852" w:rsidRPr="000E4757" w14:paraId="252A6B90" w14:textId="77777777" w:rsidTr="00F96852">
        <w:trPr>
          <w:trHeight w:val="445"/>
        </w:trPr>
        <w:tc>
          <w:tcPr>
            <w:tcW w:w="807" w:type="pct"/>
            <w:vAlign w:val="center"/>
          </w:tcPr>
          <w:p w14:paraId="644F5B45" w14:textId="77777777" w:rsidR="00F96852" w:rsidRPr="000E4757" w:rsidRDefault="00F96852" w:rsidP="00F96852">
            <w:pPr>
              <w:rPr>
                <w:b/>
              </w:rPr>
            </w:pPr>
            <w:r w:rsidRPr="000E4757">
              <w:rPr>
                <w:b/>
              </w:rPr>
              <w:t>Name</w:t>
            </w:r>
          </w:p>
        </w:tc>
        <w:sdt>
          <w:sdtPr>
            <w:id w:val="928324249"/>
            <w:placeholder>
              <w:docPart w:val="5FA7510CBFA945A99256E817F4ECE8C9"/>
            </w:placeholder>
            <w:showingPlcHdr/>
          </w:sdtPr>
          <w:sdtEndPr/>
          <w:sdtContent>
            <w:tc>
              <w:tcPr>
                <w:tcW w:w="4193" w:type="pct"/>
                <w:gridSpan w:val="6"/>
              </w:tcPr>
              <w:p w14:paraId="536D5A34" w14:textId="77777777" w:rsidR="00F96852" w:rsidRDefault="00F96852" w:rsidP="00F96852">
                <w:r w:rsidRPr="000E4757">
                  <w:t>Click or tap here to enter text.</w:t>
                </w:r>
              </w:p>
            </w:tc>
          </w:sdtContent>
        </w:sdt>
      </w:tr>
      <w:tr w:rsidR="00F96852" w:rsidRPr="000E4757" w14:paraId="78C31D9E" w14:textId="77777777" w:rsidTr="00F96852">
        <w:trPr>
          <w:trHeight w:val="438"/>
        </w:trPr>
        <w:tc>
          <w:tcPr>
            <w:tcW w:w="807" w:type="pct"/>
            <w:vAlign w:val="center"/>
          </w:tcPr>
          <w:p w14:paraId="676D31A7" w14:textId="77777777" w:rsidR="00F96852" w:rsidRPr="000E4757" w:rsidRDefault="00F96852" w:rsidP="00F96852">
            <w:pPr>
              <w:rPr>
                <w:b/>
              </w:rPr>
            </w:pPr>
            <w:r w:rsidRPr="000E4757">
              <w:rPr>
                <w:b/>
              </w:rPr>
              <w:t>Position/</w:t>
            </w:r>
            <w:r w:rsidRPr="000E4757">
              <w:rPr>
                <w:b/>
              </w:rPr>
              <w:br/>
              <w:t>job title</w:t>
            </w:r>
          </w:p>
        </w:tc>
        <w:sdt>
          <w:sdtPr>
            <w:id w:val="172926898"/>
            <w:placeholder>
              <w:docPart w:val="34246B2D46714AE69C10B656F07FC474"/>
            </w:placeholder>
            <w:showingPlcHdr/>
          </w:sdtPr>
          <w:sdtEndPr/>
          <w:sdtContent>
            <w:tc>
              <w:tcPr>
                <w:tcW w:w="4193" w:type="pct"/>
                <w:gridSpan w:val="6"/>
              </w:tcPr>
              <w:p w14:paraId="6316B24D" w14:textId="77777777" w:rsidR="00F96852" w:rsidRDefault="00F96852" w:rsidP="00F96852">
                <w:r w:rsidRPr="000E4757">
                  <w:t>Click or tap here to enter text.</w:t>
                </w:r>
              </w:p>
            </w:tc>
          </w:sdtContent>
        </w:sdt>
      </w:tr>
      <w:tr w:rsidR="00F96852" w:rsidRPr="000E4757" w14:paraId="6F1FFB64" w14:textId="77777777" w:rsidTr="00F96852">
        <w:trPr>
          <w:trHeight w:val="376"/>
        </w:trPr>
        <w:tc>
          <w:tcPr>
            <w:tcW w:w="807" w:type="pct"/>
            <w:vAlign w:val="center"/>
          </w:tcPr>
          <w:p w14:paraId="70543AF2" w14:textId="77777777" w:rsidR="00F96852" w:rsidRPr="000E4757" w:rsidRDefault="00F96852" w:rsidP="00F96852">
            <w:pPr>
              <w:rPr>
                <w:b/>
              </w:rPr>
            </w:pPr>
            <w:r w:rsidRPr="000E4757">
              <w:rPr>
                <w:b/>
              </w:rPr>
              <w:t>Organisation</w:t>
            </w:r>
          </w:p>
        </w:tc>
        <w:sdt>
          <w:sdtPr>
            <w:id w:val="-1673875861"/>
            <w:placeholder>
              <w:docPart w:val="5AFABCD944D84C2699451B349773DDF2"/>
            </w:placeholder>
            <w:showingPlcHdr/>
          </w:sdtPr>
          <w:sdtEndPr/>
          <w:sdtContent>
            <w:tc>
              <w:tcPr>
                <w:tcW w:w="4193" w:type="pct"/>
                <w:gridSpan w:val="6"/>
              </w:tcPr>
              <w:p w14:paraId="6A663C30" w14:textId="77777777" w:rsidR="00F96852" w:rsidRDefault="00F96852" w:rsidP="00F96852">
                <w:r w:rsidRPr="000E4757">
                  <w:t>Click or tap here to enter text.</w:t>
                </w:r>
              </w:p>
            </w:tc>
          </w:sdtContent>
        </w:sdt>
      </w:tr>
      <w:tr w:rsidR="00F96852" w:rsidRPr="000E4757" w14:paraId="5B2FE9B8" w14:textId="77777777" w:rsidTr="00F96852">
        <w:trPr>
          <w:trHeight w:val="596"/>
        </w:trPr>
        <w:tc>
          <w:tcPr>
            <w:tcW w:w="807" w:type="pct"/>
            <w:vAlign w:val="center"/>
          </w:tcPr>
          <w:p w14:paraId="38FC1221" w14:textId="77777777" w:rsidR="00F96852" w:rsidRPr="000E4757" w:rsidRDefault="00F96852" w:rsidP="00F96852">
            <w:pPr>
              <w:rPr>
                <w:b/>
              </w:rPr>
            </w:pPr>
            <w:r w:rsidRPr="000E4757">
              <w:rPr>
                <w:b/>
              </w:rPr>
              <w:t>Relationship to you</w:t>
            </w:r>
          </w:p>
        </w:tc>
        <w:sdt>
          <w:sdtPr>
            <w:id w:val="-877081685"/>
            <w:placeholder>
              <w:docPart w:val="CA17FA860CF6430889B23AFD91167B9E"/>
            </w:placeholder>
            <w:showingPlcHdr/>
          </w:sdtPr>
          <w:sdtEndPr/>
          <w:sdtContent>
            <w:tc>
              <w:tcPr>
                <w:tcW w:w="4193" w:type="pct"/>
                <w:gridSpan w:val="6"/>
              </w:tcPr>
              <w:p w14:paraId="39505DEC" w14:textId="77777777" w:rsidR="00F96852" w:rsidRDefault="00F96852" w:rsidP="00F96852">
                <w:r w:rsidRPr="000E4757">
                  <w:t>Click or tap here to enter text.</w:t>
                </w:r>
              </w:p>
            </w:tc>
          </w:sdtContent>
        </w:sdt>
      </w:tr>
      <w:tr w:rsidR="00F96852" w:rsidRPr="000E4757" w14:paraId="0DCD88A2" w14:textId="77777777" w:rsidTr="00F96852">
        <w:trPr>
          <w:trHeight w:val="1144"/>
        </w:trPr>
        <w:tc>
          <w:tcPr>
            <w:tcW w:w="807" w:type="pct"/>
          </w:tcPr>
          <w:p w14:paraId="58262084" w14:textId="77777777" w:rsidR="00F96852" w:rsidRPr="000E4757" w:rsidRDefault="00F96852" w:rsidP="00F96852">
            <w:pPr>
              <w:rPr>
                <w:b/>
              </w:rPr>
            </w:pPr>
            <w:r w:rsidRPr="000E4757">
              <w:rPr>
                <w:b/>
              </w:rPr>
              <w:t>Address</w:t>
            </w:r>
          </w:p>
        </w:tc>
        <w:sdt>
          <w:sdtPr>
            <w:id w:val="541415476"/>
            <w:placeholder>
              <w:docPart w:val="738053A6072F415EB86F5BFDE62EFEA0"/>
            </w:placeholder>
            <w:showingPlcHdr/>
          </w:sdtPr>
          <w:sdtEndPr/>
          <w:sdtContent>
            <w:tc>
              <w:tcPr>
                <w:tcW w:w="4193" w:type="pct"/>
                <w:gridSpan w:val="6"/>
              </w:tcPr>
              <w:p w14:paraId="49BA5EA4" w14:textId="77777777" w:rsidR="00F96852" w:rsidRDefault="00F96852" w:rsidP="00F96852">
                <w:r w:rsidRPr="000E4757">
                  <w:t>Click or tap here to enter text.</w:t>
                </w:r>
              </w:p>
            </w:tc>
          </w:sdtContent>
        </w:sdt>
      </w:tr>
      <w:tr w:rsidR="000E4757" w:rsidRPr="000E4757" w14:paraId="60A0977D" w14:textId="77777777" w:rsidTr="00F96852">
        <w:trPr>
          <w:trHeight w:val="450"/>
        </w:trPr>
        <w:tc>
          <w:tcPr>
            <w:tcW w:w="2400" w:type="pct"/>
            <w:gridSpan w:val="2"/>
            <w:vAlign w:val="center"/>
          </w:tcPr>
          <w:p w14:paraId="20FF542B" w14:textId="77777777" w:rsidR="000E4757" w:rsidRPr="000E4757" w:rsidRDefault="000E4757" w:rsidP="000E4757">
            <w:r w:rsidRPr="000E4757">
              <w:rPr>
                <w:b/>
              </w:rPr>
              <w:t>Telephone no:</w:t>
            </w:r>
            <w:r w:rsidRPr="000E4757">
              <w:t xml:space="preserve"> </w:t>
            </w:r>
            <w:sdt>
              <w:sdtPr>
                <w:id w:val="-181272506"/>
                <w:placeholder>
                  <w:docPart w:val="6FAB5C3D01CF4B3EB6551055971E351D"/>
                </w:placeholder>
                <w15:appearance w15:val="hidden"/>
              </w:sdtPr>
              <w:sdtEndPr/>
              <w:sdtContent>
                <w:sdt>
                  <w:sdtPr>
                    <w:id w:val="-2085059510"/>
                    <w:placeholder>
                      <w:docPart w:val="56E7C1AFB7124E39BF7AD32F53EC4AA9"/>
                    </w:placeholder>
                    <w:showingPlcHdr/>
                  </w:sdtPr>
                  <w:sdtEndPr/>
                  <w:sdtContent>
                    <w:r w:rsidR="00F96852" w:rsidRPr="000E4757">
                      <w:t>Click or tap here to enter text.</w:t>
                    </w:r>
                  </w:sdtContent>
                </w:sdt>
              </w:sdtContent>
            </w:sdt>
          </w:p>
        </w:tc>
        <w:tc>
          <w:tcPr>
            <w:tcW w:w="2600" w:type="pct"/>
            <w:gridSpan w:val="5"/>
            <w:vAlign w:val="center"/>
          </w:tcPr>
          <w:p w14:paraId="7E4CBAA0" w14:textId="77777777" w:rsidR="000E4757" w:rsidRPr="000E4757" w:rsidRDefault="000E4757" w:rsidP="000E4757">
            <w:r w:rsidRPr="000E4757">
              <w:rPr>
                <w:b/>
              </w:rPr>
              <w:t>Email:</w:t>
            </w:r>
            <w:r w:rsidRPr="000E4757">
              <w:t xml:space="preserve"> </w:t>
            </w:r>
            <w:sdt>
              <w:sdtPr>
                <w:id w:val="825173391"/>
                <w:placeholder>
                  <w:docPart w:val="E8E10A7BC7E94CF3B26310B89E31B6BC"/>
                </w:placeholder>
                <w15:appearance w15:val="hidden"/>
              </w:sdtPr>
              <w:sdtEndPr/>
              <w:sdtContent>
                <w:sdt>
                  <w:sdtPr>
                    <w:id w:val="-1418321890"/>
                    <w:placeholder>
                      <w:docPart w:val="ADABF5DE1DBC4E69A878EADBCCE9B962"/>
                    </w:placeholder>
                    <w:showingPlcHdr/>
                  </w:sdtPr>
                  <w:sdtEndPr/>
                  <w:sdtContent>
                    <w:r w:rsidR="00F96852" w:rsidRPr="000E4757">
                      <w:t>Click or tap here to enter text.</w:t>
                    </w:r>
                  </w:sdtContent>
                </w:sdt>
              </w:sdtContent>
            </w:sdt>
          </w:p>
        </w:tc>
      </w:tr>
      <w:tr w:rsidR="000E4757" w:rsidRPr="000E4757" w14:paraId="0BFA0543" w14:textId="77777777" w:rsidTr="00F96852">
        <w:trPr>
          <w:trHeight w:val="450"/>
        </w:trPr>
        <w:tc>
          <w:tcPr>
            <w:tcW w:w="4021" w:type="pct"/>
            <w:gridSpan w:val="4"/>
            <w:vAlign w:val="center"/>
          </w:tcPr>
          <w:p w14:paraId="0BE090EC" w14:textId="77777777" w:rsidR="000E4757" w:rsidRPr="000E4757" w:rsidRDefault="000E4757" w:rsidP="000E4757">
            <w:pPr>
              <w:rPr>
                <w:b/>
              </w:rPr>
            </w:pPr>
            <w:r w:rsidRPr="000E4757">
              <w:rPr>
                <w:b/>
              </w:rPr>
              <w:t xml:space="preserve">Are you happy for us to contact this referee prior to interview? </w:t>
            </w:r>
          </w:p>
        </w:tc>
        <w:tc>
          <w:tcPr>
            <w:tcW w:w="499" w:type="pct"/>
            <w:vAlign w:val="center"/>
          </w:tcPr>
          <w:p w14:paraId="41246089" w14:textId="77777777" w:rsidR="000E4757" w:rsidRPr="000E4757" w:rsidRDefault="000E4757" w:rsidP="000E4757">
            <w:r w:rsidRPr="000E4757">
              <w:t xml:space="preserve">Yes </w:t>
            </w:r>
            <w:sdt>
              <w:sdtPr>
                <w:id w:val="-1647504296"/>
                <w14:checkbox>
                  <w14:checked w14:val="0"/>
                  <w14:checkedState w14:val="2612" w14:font="MS Gothic"/>
                  <w14:uncheckedState w14:val="2610" w14:font="MS Gothic"/>
                </w14:checkbox>
              </w:sdtPr>
              <w:sdtEndPr/>
              <w:sdtContent>
                <w:r w:rsidRPr="000E4757">
                  <w:rPr>
                    <w:rFonts w:ascii="Segoe UI Symbol" w:hAnsi="Segoe UI Symbol" w:cs="Segoe UI Symbol"/>
                  </w:rPr>
                  <w:t>☐</w:t>
                </w:r>
              </w:sdtContent>
            </w:sdt>
          </w:p>
        </w:tc>
        <w:tc>
          <w:tcPr>
            <w:tcW w:w="480" w:type="pct"/>
            <w:gridSpan w:val="2"/>
            <w:vAlign w:val="center"/>
          </w:tcPr>
          <w:p w14:paraId="2B984774" w14:textId="77777777" w:rsidR="000E4757" w:rsidRPr="000E4757" w:rsidRDefault="000E4757" w:rsidP="000E4757">
            <w:r w:rsidRPr="000E4757">
              <w:t xml:space="preserve">No </w:t>
            </w:r>
            <w:sdt>
              <w:sdtPr>
                <w:id w:val="-1197616355"/>
                <w14:checkbox>
                  <w14:checked w14:val="0"/>
                  <w14:checkedState w14:val="2612" w14:font="MS Gothic"/>
                  <w14:uncheckedState w14:val="2610" w14:font="MS Gothic"/>
                </w14:checkbox>
              </w:sdtPr>
              <w:sdtEndPr/>
              <w:sdtContent>
                <w:r w:rsidRPr="000E4757">
                  <w:rPr>
                    <w:rFonts w:ascii="Segoe UI Symbol" w:hAnsi="Segoe UI Symbol" w:cs="Segoe UI Symbol"/>
                  </w:rPr>
                  <w:t>☐</w:t>
                </w:r>
              </w:sdtContent>
            </w:sdt>
          </w:p>
        </w:tc>
      </w:tr>
      <w:tr w:rsidR="000E4757" w:rsidRPr="000E4757" w14:paraId="083CD377" w14:textId="77777777" w:rsidTr="00F96852">
        <w:trPr>
          <w:trHeight w:val="297"/>
        </w:trPr>
        <w:tc>
          <w:tcPr>
            <w:tcW w:w="5000" w:type="pct"/>
            <w:gridSpan w:val="7"/>
            <w:shd w:val="clear" w:color="auto" w:fill="D9D9D9" w:themeFill="background1" w:themeFillShade="D9"/>
          </w:tcPr>
          <w:p w14:paraId="11A87FD5" w14:textId="77777777" w:rsidR="000E4757" w:rsidRPr="000E4757" w:rsidRDefault="000E4757" w:rsidP="000E4757">
            <w:pPr>
              <w:rPr>
                <w:b/>
              </w:rPr>
            </w:pPr>
            <w:r w:rsidRPr="000E4757">
              <w:rPr>
                <w:b/>
              </w:rPr>
              <w:t>Referee 2</w:t>
            </w:r>
          </w:p>
        </w:tc>
      </w:tr>
      <w:tr w:rsidR="00F96852" w:rsidRPr="000E4757" w14:paraId="095EBC88" w14:textId="77777777" w:rsidTr="00F96852">
        <w:trPr>
          <w:trHeight w:val="445"/>
        </w:trPr>
        <w:tc>
          <w:tcPr>
            <w:tcW w:w="807" w:type="pct"/>
            <w:vAlign w:val="center"/>
          </w:tcPr>
          <w:p w14:paraId="208941D7" w14:textId="77777777" w:rsidR="00F96852" w:rsidRPr="000E4757" w:rsidRDefault="00F96852" w:rsidP="00F96852">
            <w:pPr>
              <w:rPr>
                <w:b/>
              </w:rPr>
            </w:pPr>
            <w:r w:rsidRPr="000E4757">
              <w:rPr>
                <w:b/>
              </w:rPr>
              <w:t>Name</w:t>
            </w:r>
          </w:p>
        </w:tc>
        <w:sdt>
          <w:sdtPr>
            <w:id w:val="1525979588"/>
            <w:placeholder>
              <w:docPart w:val="A6432F2569C641AFBB797CFD1271F0F3"/>
            </w:placeholder>
            <w:showingPlcHdr/>
          </w:sdtPr>
          <w:sdtEndPr/>
          <w:sdtContent>
            <w:tc>
              <w:tcPr>
                <w:tcW w:w="4193" w:type="pct"/>
                <w:gridSpan w:val="6"/>
              </w:tcPr>
              <w:p w14:paraId="4CAFA521" w14:textId="77777777" w:rsidR="00F96852" w:rsidRDefault="00F96852" w:rsidP="00F96852">
                <w:r w:rsidRPr="000E4757">
                  <w:t>Click or tap here to enter text.</w:t>
                </w:r>
              </w:p>
            </w:tc>
          </w:sdtContent>
        </w:sdt>
      </w:tr>
      <w:tr w:rsidR="00F96852" w:rsidRPr="000E4757" w14:paraId="0E174AEF" w14:textId="77777777" w:rsidTr="00F96852">
        <w:trPr>
          <w:trHeight w:val="438"/>
        </w:trPr>
        <w:tc>
          <w:tcPr>
            <w:tcW w:w="807" w:type="pct"/>
            <w:vAlign w:val="center"/>
          </w:tcPr>
          <w:p w14:paraId="12736335" w14:textId="77777777" w:rsidR="00F96852" w:rsidRPr="000E4757" w:rsidRDefault="00F96852" w:rsidP="00F96852">
            <w:pPr>
              <w:rPr>
                <w:b/>
              </w:rPr>
            </w:pPr>
            <w:r w:rsidRPr="000E4757">
              <w:rPr>
                <w:b/>
              </w:rPr>
              <w:t>Position/</w:t>
            </w:r>
            <w:r w:rsidRPr="000E4757">
              <w:rPr>
                <w:b/>
              </w:rPr>
              <w:br/>
              <w:t>job title</w:t>
            </w:r>
          </w:p>
        </w:tc>
        <w:sdt>
          <w:sdtPr>
            <w:id w:val="1925295295"/>
            <w:placeholder>
              <w:docPart w:val="55AE12F49BE248B587E3BBB5A80A0F0A"/>
            </w:placeholder>
            <w:showingPlcHdr/>
          </w:sdtPr>
          <w:sdtEndPr/>
          <w:sdtContent>
            <w:tc>
              <w:tcPr>
                <w:tcW w:w="4193" w:type="pct"/>
                <w:gridSpan w:val="6"/>
              </w:tcPr>
              <w:p w14:paraId="6FB1ABC3" w14:textId="77777777" w:rsidR="00F96852" w:rsidRDefault="00F96852" w:rsidP="00F96852">
                <w:r w:rsidRPr="000E4757">
                  <w:t>Click or tap here to enter text.</w:t>
                </w:r>
              </w:p>
            </w:tc>
          </w:sdtContent>
        </w:sdt>
      </w:tr>
      <w:tr w:rsidR="00F96852" w:rsidRPr="000E4757" w14:paraId="2D50B855" w14:textId="77777777" w:rsidTr="00F96852">
        <w:trPr>
          <w:trHeight w:val="376"/>
        </w:trPr>
        <w:tc>
          <w:tcPr>
            <w:tcW w:w="807" w:type="pct"/>
            <w:vAlign w:val="center"/>
          </w:tcPr>
          <w:p w14:paraId="2EA2664D" w14:textId="77777777" w:rsidR="00F96852" w:rsidRPr="000E4757" w:rsidRDefault="00F96852" w:rsidP="00F96852">
            <w:pPr>
              <w:rPr>
                <w:b/>
              </w:rPr>
            </w:pPr>
            <w:r w:rsidRPr="000E4757">
              <w:rPr>
                <w:b/>
              </w:rPr>
              <w:t>Organisation</w:t>
            </w:r>
          </w:p>
        </w:tc>
        <w:sdt>
          <w:sdtPr>
            <w:id w:val="-618612477"/>
            <w:placeholder>
              <w:docPart w:val="8B780D81FE8D468D80E231B16D462E3B"/>
            </w:placeholder>
            <w:showingPlcHdr/>
          </w:sdtPr>
          <w:sdtEndPr/>
          <w:sdtContent>
            <w:tc>
              <w:tcPr>
                <w:tcW w:w="4193" w:type="pct"/>
                <w:gridSpan w:val="6"/>
              </w:tcPr>
              <w:p w14:paraId="273B69A5" w14:textId="77777777" w:rsidR="00F96852" w:rsidRDefault="00F96852" w:rsidP="00F96852">
                <w:r w:rsidRPr="000E4757">
                  <w:t>Click or tap here to enter text.</w:t>
                </w:r>
              </w:p>
            </w:tc>
          </w:sdtContent>
        </w:sdt>
      </w:tr>
      <w:tr w:rsidR="00F96852" w:rsidRPr="000E4757" w14:paraId="622B364A" w14:textId="77777777" w:rsidTr="00F96852">
        <w:trPr>
          <w:trHeight w:val="596"/>
        </w:trPr>
        <w:tc>
          <w:tcPr>
            <w:tcW w:w="807" w:type="pct"/>
            <w:vAlign w:val="center"/>
          </w:tcPr>
          <w:p w14:paraId="0CBC631C" w14:textId="77777777" w:rsidR="00F96852" w:rsidRPr="000E4757" w:rsidRDefault="00F96852" w:rsidP="00F96852">
            <w:pPr>
              <w:rPr>
                <w:b/>
              </w:rPr>
            </w:pPr>
            <w:r w:rsidRPr="000E4757">
              <w:rPr>
                <w:b/>
              </w:rPr>
              <w:t>Relationship to you</w:t>
            </w:r>
          </w:p>
        </w:tc>
        <w:sdt>
          <w:sdtPr>
            <w:id w:val="-1834294723"/>
            <w:placeholder>
              <w:docPart w:val="83E1855BB8E043619DF32F60271290AC"/>
            </w:placeholder>
            <w:showingPlcHdr/>
          </w:sdtPr>
          <w:sdtEndPr/>
          <w:sdtContent>
            <w:tc>
              <w:tcPr>
                <w:tcW w:w="4193" w:type="pct"/>
                <w:gridSpan w:val="6"/>
              </w:tcPr>
              <w:p w14:paraId="3232CE90" w14:textId="77777777" w:rsidR="00F96852" w:rsidRDefault="00F96852" w:rsidP="00F96852">
                <w:r w:rsidRPr="000E4757">
                  <w:t>Click or tap here to enter text.</w:t>
                </w:r>
              </w:p>
            </w:tc>
          </w:sdtContent>
        </w:sdt>
      </w:tr>
      <w:tr w:rsidR="00F96852" w:rsidRPr="000E4757" w14:paraId="2C4312DA" w14:textId="77777777" w:rsidTr="00F96852">
        <w:trPr>
          <w:trHeight w:val="1144"/>
        </w:trPr>
        <w:tc>
          <w:tcPr>
            <w:tcW w:w="807" w:type="pct"/>
          </w:tcPr>
          <w:p w14:paraId="2ECE95C4" w14:textId="77777777" w:rsidR="00F96852" w:rsidRPr="000E4757" w:rsidRDefault="00F96852" w:rsidP="00F96852">
            <w:pPr>
              <w:rPr>
                <w:b/>
              </w:rPr>
            </w:pPr>
            <w:r w:rsidRPr="000E4757">
              <w:rPr>
                <w:b/>
              </w:rPr>
              <w:t>Address</w:t>
            </w:r>
          </w:p>
        </w:tc>
        <w:sdt>
          <w:sdtPr>
            <w:id w:val="-2108026279"/>
            <w:placeholder>
              <w:docPart w:val="8DB29B638E1E42BAAA547F2262355F1F"/>
            </w:placeholder>
            <w:showingPlcHdr/>
          </w:sdtPr>
          <w:sdtEndPr/>
          <w:sdtContent>
            <w:tc>
              <w:tcPr>
                <w:tcW w:w="4193" w:type="pct"/>
                <w:gridSpan w:val="6"/>
              </w:tcPr>
              <w:p w14:paraId="465454B9" w14:textId="77777777" w:rsidR="00F96852" w:rsidRDefault="00F96852" w:rsidP="00F96852">
                <w:r w:rsidRPr="000E4757">
                  <w:t>Click or tap here to enter text.</w:t>
                </w:r>
              </w:p>
            </w:tc>
          </w:sdtContent>
        </w:sdt>
      </w:tr>
      <w:tr w:rsidR="000E4757" w:rsidRPr="000E4757" w14:paraId="73B0837A" w14:textId="77777777" w:rsidTr="00F96852">
        <w:trPr>
          <w:trHeight w:val="450"/>
        </w:trPr>
        <w:tc>
          <w:tcPr>
            <w:tcW w:w="2400" w:type="pct"/>
            <w:gridSpan w:val="2"/>
            <w:vAlign w:val="center"/>
          </w:tcPr>
          <w:p w14:paraId="24370047" w14:textId="77777777" w:rsidR="000E4757" w:rsidRPr="000E4757" w:rsidRDefault="000E4757" w:rsidP="000E4757">
            <w:r w:rsidRPr="000E4757">
              <w:rPr>
                <w:b/>
              </w:rPr>
              <w:t>Telephone no:</w:t>
            </w:r>
            <w:r w:rsidRPr="000E4757">
              <w:t xml:space="preserve"> </w:t>
            </w:r>
            <w:sdt>
              <w:sdtPr>
                <w:id w:val="-1052537363"/>
                <w:placeholder>
                  <w:docPart w:val="44ED2F6161A74E44B52304C2B4A7BECD"/>
                </w:placeholder>
                <w15:appearance w15:val="hidden"/>
              </w:sdtPr>
              <w:sdtEndPr/>
              <w:sdtContent>
                <w:sdt>
                  <w:sdtPr>
                    <w:id w:val="-1049531404"/>
                    <w:placeholder>
                      <w:docPart w:val="BA11B6BAD9C949A1B7A91670AE58B372"/>
                    </w:placeholder>
                    <w:showingPlcHdr/>
                  </w:sdtPr>
                  <w:sdtEndPr/>
                  <w:sdtContent>
                    <w:r w:rsidR="00F96852" w:rsidRPr="000E4757">
                      <w:t>Click or tap here to enter text.</w:t>
                    </w:r>
                  </w:sdtContent>
                </w:sdt>
              </w:sdtContent>
            </w:sdt>
          </w:p>
        </w:tc>
        <w:tc>
          <w:tcPr>
            <w:tcW w:w="2600" w:type="pct"/>
            <w:gridSpan w:val="5"/>
            <w:vAlign w:val="center"/>
          </w:tcPr>
          <w:p w14:paraId="6D12576B" w14:textId="77777777" w:rsidR="000E4757" w:rsidRPr="000E4757" w:rsidRDefault="000E4757" w:rsidP="000E4757">
            <w:r w:rsidRPr="000E4757">
              <w:rPr>
                <w:b/>
              </w:rPr>
              <w:t>Email:</w:t>
            </w:r>
            <w:r w:rsidRPr="000E4757">
              <w:t xml:space="preserve"> </w:t>
            </w:r>
            <w:sdt>
              <w:sdtPr>
                <w:id w:val="-523553298"/>
                <w:placeholder>
                  <w:docPart w:val="3F9470F3103B44E3B6995D2BCA96FA61"/>
                </w:placeholder>
                <w15:appearance w15:val="hidden"/>
              </w:sdtPr>
              <w:sdtEndPr/>
              <w:sdtContent>
                <w:sdt>
                  <w:sdtPr>
                    <w:id w:val="85199475"/>
                    <w:placeholder>
                      <w:docPart w:val="A54CC3A1FE864D4E9612B5204E3D455A"/>
                    </w:placeholder>
                    <w:showingPlcHdr/>
                  </w:sdtPr>
                  <w:sdtEndPr/>
                  <w:sdtContent>
                    <w:r w:rsidR="00F96852" w:rsidRPr="000E4757">
                      <w:t>Click or tap here to enter text.</w:t>
                    </w:r>
                  </w:sdtContent>
                </w:sdt>
              </w:sdtContent>
            </w:sdt>
          </w:p>
        </w:tc>
      </w:tr>
      <w:tr w:rsidR="000E4757" w:rsidRPr="000E4757" w14:paraId="24665BBD" w14:textId="77777777" w:rsidTr="00F96852">
        <w:trPr>
          <w:trHeight w:val="450"/>
        </w:trPr>
        <w:tc>
          <w:tcPr>
            <w:tcW w:w="4021" w:type="pct"/>
            <w:gridSpan w:val="4"/>
            <w:vAlign w:val="center"/>
          </w:tcPr>
          <w:p w14:paraId="55B0D6D4" w14:textId="77777777" w:rsidR="000E4757" w:rsidRPr="000E4757" w:rsidRDefault="000E4757" w:rsidP="000E4757">
            <w:pPr>
              <w:rPr>
                <w:b/>
              </w:rPr>
            </w:pPr>
            <w:r w:rsidRPr="000E4757">
              <w:rPr>
                <w:b/>
              </w:rPr>
              <w:t xml:space="preserve">Are you happy for us to contact this referee prior to interview? </w:t>
            </w:r>
          </w:p>
        </w:tc>
        <w:tc>
          <w:tcPr>
            <w:tcW w:w="499" w:type="pct"/>
            <w:vAlign w:val="center"/>
          </w:tcPr>
          <w:p w14:paraId="7C2E786D" w14:textId="77777777" w:rsidR="000E4757" w:rsidRPr="000E4757" w:rsidRDefault="000E4757" w:rsidP="000E4757">
            <w:r w:rsidRPr="000E4757">
              <w:t xml:space="preserve">Yes </w:t>
            </w:r>
            <w:sdt>
              <w:sdtPr>
                <w:id w:val="706145657"/>
                <w14:checkbox>
                  <w14:checked w14:val="0"/>
                  <w14:checkedState w14:val="2612" w14:font="MS Gothic"/>
                  <w14:uncheckedState w14:val="2610" w14:font="MS Gothic"/>
                </w14:checkbox>
              </w:sdtPr>
              <w:sdtEndPr/>
              <w:sdtContent>
                <w:r w:rsidRPr="000E4757">
                  <w:rPr>
                    <w:rFonts w:ascii="Segoe UI Symbol" w:hAnsi="Segoe UI Symbol" w:cs="Segoe UI Symbol"/>
                  </w:rPr>
                  <w:t>☐</w:t>
                </w:r>
              </w:sdtContent>
            </w:sdt>
          </w:p>
        </w:tc>
        <w:tc>
          <w:tcPr>
            <w:tcW w:w="480" w:type="pct"/>
            <w:gridSpan w:val="2"/>
            <w:vAlign w:val="center"/>
          </w:tcPr>
          <w:p w14:paraId="1DCEDFA4" w14:textId="77777777" w:rsidR="000E4757" w:rsidRPr="000E4757" w:rsidRDefault="000E4757" w:rsidP="000E4757">
            <w:r w:rsidRPr="000E4757">
              <w:t xml:space="preserve">No </w:t>
            </w:r>
            <w:sdt>
              <w:sdtPr>
                <w:id w:val="-1197850549"/>
                <w14:checkbox>
                  <w14:checked w14:val="0"/>
                  <w14:checkedState w14:val="2612" w14:font="MS Gothic"/>
                  <w14:uncheckedState w14:val="2610" w14:font="MS Gothic"/>
                </w14:checkbox>
              </w:sdtPr>
              <w:sdtEndPr/>
              <w:sdtContent>
                <w:r w:rsidRPr="000E4757">
                  <w:rPr>
                    <w:rFonts w:ascii="Segoe UI Symbol" w:hAnsi="Segoe UI Symbol" w:cs="Segoe UI Symbol"/>
                  </w:rPr>
                  <w:t>☐</w:t>
                </w:r>
              </w:sdtContent>
            </w:sdt>
          </w:p>
        </w:tc>
      </w:tr>
      <w:tr w:rsidR="000E4757" w:rsidRPr="000E4757" w14:paraId="1E2CA611" w14:textId="77777777" w:rsidTr="00F96852">
        <w:trPr>
          <w:gridAfter w:val="1"/>
          <w:wAfter w:w="24" w:type="pct"/>
          <w:trHeight w:val="397"/>
        </w:trPr>
        <w:tc>
          <w:tcPr>
            <w:tcW w:w="4976" w:type="pct"/>
            <w:gridSpan w:val="6"/>
            <w:shd w:val="clear" w:color="auto" w:fill="F2F2F2" w:themeFill="background1" w:themeFillShade="F2"/>
          </w:tcPr>
          <w:p w14:paraId="05DA2E3E" w14:textId="77777777" w:rsidR="000E4757" w:rsidRPr="000E4757" w:rsidRDefault="000E4757" w:rsidP="000E4757">
            <w:pPr>
              <w:rPr>
                <w:b/>
              </w:rPr>
            </w:pPr>
            <w:bookmarkStart w:id="1" w:name="_Hlk1560466"/>
            <w:r w:rsidRPr="000E4757">
              <w:rPr>
                <w:b/>
              </w:rPr>
              <w:lastRenderedPageBreak/>
              <w:t>Reference declaration</w:t>
            </w:r>
          </w:p>
        </w:tc>
      </w:tr>
      <w:tr w:rsidR="000E4757" w:rsidRPr="000E4757" w14:paraId="231FA840" w14:textId="77777777" w:rsidTr="00F96852">
        <w:trPr>
          <w:gridAfter w:val="1"/>
          <w:wAfter w:w="24" w:type="pct"/>
        </w:trPr>
        <w:tc>
          <w:tcPr>
            <w:tcW w:w="4976" w:type="pct"/>
            <w:gridSpan w:val="6"/>
          </w:tcPr>
          <w:p w14:paraId="31EB8DBA" w14:textId="77777777" w:rsidR="000E4757" w:rsidRPr="000E4757" w:rsidRDefault="000E4757" w:rsidP="000E4757">
            <w:r w:rsidRPr="000E4757">
              <w:t>Reference requests sent to your referees will ask the following as a minimum:</w:t>
            </w:r>
          </w:p>
          <w:p w14:paraId="34A8F136" w14:textId="77777777" w:rsidR="000E4757" w:rsidRPr="000E4757" w:rsidRDefault="000E4757" w:rsidP="000E4757">
            <w:pPr>
              <w:pStyle w:val="Bulletlist"/>
            </w:pPr>
            <w:r w:rsidRPr="000E4757">
              <w:t>Relationship to you</w:t>
            </w:r>
          </w:p>
          <w:p w14:paraId="503A79E3" w14:textId="77777777" w:rsidR="000E4757" w:rsidRPr="000E4757" w:rsidRDefault="000E4757" w:rsidP="000E4757">
            <w:pPr>
              <w:pStyle w:val="Bulletlist"/>
            </w:pPr>
            <w:r w:rsidRPr="000E4757">
              <w:t>Details of your post and salary</w:t>
            </w:r>
          </w:p>
          <w:p w14:paraId="6E62C810" w14:textId="77777777" w:rsidR="000E4757" w:rsidRPr="000E4757" w:rsidRDefault="000E4757" w:rsidP="000E4757">
            <w:pPr>
              <w:pStyle w:val="Bulletlist"/>
            </w:pPr>
            <w:r w:rsidRPr="000E4757">
              <w:t>Performance history</w:t>
            </w:r>
          </w:p>
          <w:p w14:paraId="5EA1FC68" w14:textId="77777777" w:rsidR="000E4757" w:rsidRPr="000E4757" w:rsidRDefault="000E4757" w:rsidP="000E4757">
            <w:pPr>
              <w:pStyle w:val="Bulletlist"/>
            </w:pPr>
            <w:r w:rsidRPr="000E4757">
              <w:t>Details of formal capability proceedings within the last two years</w:t>
            </w:r>
          </w:p>
          <w:p w14:paraId="075CFF85" w14:textId="77777777" w:rsidR="000E4757" w:rsidRPr="000E4757" w:rsidRDefault="000E4757" w:rsidP="000E4757">
            <w:pPr>
              <w:pStyle w:val="Bulletlist"/>
            </w:pPr>
            <w:r w:rsidRPr="000E4757">
              <w:t>Details of live disciplinary sanction or action pending which is not related to safeguarding concerns</w:t>
            </w:r>
          </w:p>
          <w:p w14:paraId="15C34DB6" w14:textId="77777777" w:rsidR="000E4757" w:rsidRPr="000E4757" w:rsidRDefault="000E4757" w:rsidP="000E4757">
            <w:pPr>
              <w:pStyle w:val="Bulletlist"/>
            </w:pPr>
            <w:r w:rsidRPr="000E4757">
              <w:t>Details of disciplinary procedures, allegation or concerns involving the safety and welfare of children/young people. This includes ‘time expired’ sanctions.</w:t>
            </w:r>
          </w:p>
          <w:p w14:paraId="00890208" w14:textId="77777777" w:rsidR="000E4757" w:rsidRPr="000E4757" w:rsidRDefault="000E4757" w:rsidP="000E4757">
            <w:pPr>
              <w:pStyle w:val="Bulletlist"/>
            </w:pPr>
            <w:r w:rsidRPr="000E4757">
              <w:t>Concerns about your suitability to work with children</w:t>
            </w:r>
          </w:p>
        </w:tc>
      </w:tr>
      <w:tr w:rsidR="000E4757" w:rsidRPr="000E4757" w14:paraId="11114DD8" w14:textId="77777777" w:rsidTr="00F96852">
        <w:trPr>
          <w:gridAfter w:val="1"/>
          <w:wAfter w:w="24" w:type="pct"/>
        </w:trPr>
        <w:tc>
          <w:tcPr>
            <w:tcW w:w="4976" w:type="pct"/>
            <w:gridSpan w:val="6"/>
          </w:tcPr>
          <w:p w14:paraId="108673B3" w14:textId="77777777" w:rsidR="000E4757" w:rsidRPr="000E4757" w:rsidRDefault="000E4757" w:rsidP="000E4757">
            <w:r w:rsidRPr="000E4757">
              <w:rPr>
                <w:b/>
              </w:rPr>
              <w:t>I consent to my referees being contacted in accordance with the above.</w:t>
            </w:r>
          </w:p>
        </w:tc>
      </w:tr>
      <w:tr w:rsidR="000E4757" w:rsidRPr="000E4757" w14:paraId="6C3AEFFE" w14:textId="77777777" w:rsidTr="00F96852">
        <w:trPr>
          <w:gridAfter w:val="1"/>
          <w:wAfter w:w="24" w:type="pct"/>
          <w:trHeight w:val="649"/>
        </w:trPr>
        <w:tc>
          <w:tcPr>
            <w:tcW w:w="2984" w:type="pct"/>
            <w:gridSpan w:val="3"/>
            <w:vAlign w:val="center"/>
          </w:tcPr>
          <w:p w14:paraId="5FE40EF4" w14:textId="77777777" w:rsidR="000E4757" w:rsidRPr="000E4757" w:rsidRDefault="000E4757" w:rsidP="000E4757">
            <w:r w:rsidRPr="000E4757">
              <w:rPr>
                <w:b/>
              </w:rPr>
              <w:t xml:space="preserve">Signed: </w:t>
            </w:r>
            <w:sdt>
              <w:sdtPr>
                <w:id w:val="-1651905618"/>
                <w:placeholder>
                  <w:docPart w:val="F11E8A687E70429594A9961393A7A7D8"/>
                </w:placeholder>
                <w15:appearance w15:val="hidden"/>
              </w:sdtPr>
              <w:sdtEndPr/>
              <w:sdtContent>
                <w:sdt>
                  <w:sdtPr>
                    <w:id w:val="1710917490"/>
                    <w:placeholder>
                      <w:docPart w:val="A81BFFD455E149ED8B4C111FE5954721"/>
                    </w:placeholder>
                    <w:showingPlcHdr/>
                  </w:sdtPr>
                  <w:sdtEndPr/>
                  <w:sdtContent>
                    <w:r w:rsidR="00F96852" w:rsidRPr="000E4757">
                      <w:t>Click or tap here to enter text.</w:t>
                    </w:r>
                  </w:sdtContent>
                </w:sdt>
              </w:sdtContent>
            </w:sdt>
          </w:p>
        </w:tc>
        <w:tc>
          <w:tcPr>
            <w:tcW w:w="1992" w:type="pct"/>
            <w:gridSpan w:val="3"/>
            <w:vMerge w:val="restart"/>
            <w:vAlign w:val="center"/>
          </w:tcPr>
          <w:p w14:paraId="4B1E80AB" w14:textId="77777777" w:rsidR="000E4757" w:rsidRPr="000E4757" w:rsidRDefault="000E4757" w:rsidP="000E4757">
            <w:r w:rsidRPr="000E4757">
              <w:rPr>
                <w:b/>
              </w:rPr>
              <w:t xml:space="preserve">Date: </w:t>
            </w:r>
            <w:sdt>
              <w:sdtPr>
                <w:id w:val="-626851399"/>
                <w:placeholder>
                  <w:docPart w:val="BD386935875443B5940C0FE45645C26B"/>
                </w:placeholder>
                <w15:appearance w15:val="hidden"/>
              </w:sdtPr>
              <w:sdtEndPr/>
              <w:sdtContent>
                <w:sdt>
                  <w:sdtPr>
                    <w:id w:val="-2012514496"/>
                    <w:placeholder>
                      <w:docPart w:val="4DF26FA1FBAD499DAE066C20E6E0F4E6"/>
                    </w:placeholder>
                    <w:showingPlcHdr/>
                  </w:sdtPr>
                  <w:sdtEndPr/>
                  <w:sdtContent>
                    <w:r w:rsidR="00F96852" w:rsidRPr="000E4757">
                      <w:t>Click or tap here to enter text.</w:t>
                    </w:r>
                  </w:sdtContent>
                </w:sdt>
              </w:sdtContent>
            </w:sdt>
          </w:p>
        </w:tc>
      </w:tr>
      <w:tr w:rsidR="000E4757" w:rsidRPr="000E4757" w14:paraId="5DBB824E" w14:textId="77777777" w:rsidTr="00F96852">
        <w:trPr>
          <w:gridAfter w:val="1"/>
          <w:wAfter w:w="24" w:type="pct"/>
          <w:trHeight w:val="649"/>
        </w:trPr>
        <w:tc>
          <w:tcPr>
            <w:tcW w:w="2984" w:type="pct"/>
            <w:gridSpan w:val="3"/>
            <w:vAlign w:val="center"/>
          </w:tcPr>
          <w:p w14:paraId="2C15D53E" w14:textId="77777777" w:rsidR="000E4757" w:rsidRPr="000E4757" w:rsidRDefault="000E4757" w:rsidP="000E4757">
            <w:pPr>
              <w:rPr>
                <w:b/>
              </w:rPr>
            </w:pPr>
            <w:r w:rsidRPr="000E4757">
              <w:rPr>
                <w:b/>
              </w:rPr>
              <w:t xml:space="preserve">Print name: </w:t>
            </w:r>
            <w:sdt>
              <w:sdtPr>
                <w:id w:val="1260099498"/>
                <w:placeholder>
                  <w:docPart w:val="27BF61B35ADB428C9824DE0D3026C4B1"/>
                </w:placeholder>
                <w15:appearance w15:val="hidden"/>
              </w:sdtPr>
              <w:sdtEndPr/>
              <w:sdtContent>
                <w:sdt>
                  <w:sdtPr>
                    <w:id w:val="213317540"/>
                    <w:placeholder>
                      <w:docPart w:val="2AF8EE4679B54286A86FADD66F2AD295"/>
                    </w:placeholder>
                    <w:showingPlcHdr/>
                  </w:sdtPr>
                  <w:sdtEndPr/>
                  <w:sdtContent>
                    <w:r w:rsidR="00F96852" w:rsidRPr="000E4757">
                      <w:t>Click or tap here to enter text.</w:t>
                    </w:r>
                  </w:sdtContent>
                </w:sdt>
              </w:sdtContent>
            </w:sdt>
          </w:p>
        </w:tc>
        <w:tc>
          <w:tcPr>
            <w:tcW w:w="1992" w:type="pct"/>
            <w:gridSpan w:val="3"/>
            <w:vMerge/>
            <w:vAlign w:val="center"/>
          </w:tcPr>
          <w:p w14:paraId="5CA269A3" w14:textId="77777777" w:rsidR="000E4757" w:rsidRPr="000E4757" w:rsidRDefault="000E4757" w:rsidP="000E4757">
            <w:pPr>
              <w:rPr>
                <w:b/>
              </w:rPr>
            </w:pPr>
          </w:p>
        </w:tc>
      </w:tr>
    </w:tbl>
    <w:p w14:paraId="7D82E058" w14:textId="77777777" w:rsidR="000E4757" w:rsidRPr="000E4757" w:rsidRDefault="000E4757" w:rsidP="000E4757">
      <w:r w:rsidRPr="000E4757">
        <w:br w:type="page"/>
      </w:r>
    </w:p>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3603"/>
        <w:gridCol w:w="993"/>
        <w:gridCol w:w="1244"/>
        <w:gridCol w:w="3896"/>
      </w:tblGrid>
      <w:tr w:rsidR="000E4757" w:rsidRPr="000E4757" w14:paraId="2254543F" w14:textId="77777777" w:rsidTr="00F96852">
        <w:trPr>
          <w:trHeight w:val="397"/>
        </w:trPr>
        <w:tc>
          <w:tcPr>
            <w:tcW w:w="5000" w:type="pct"/>
            <w:gridSpan w:val="4"/>
            <w:shd w:val="clear" w:color="auto" w:fill="F2F2F2" w:themeFill="background1" w:themeFillShade="F2"/>
          </w:tcPr>
          <w:p w14:paraId="20E59365" w14:textId="77777777" w:rsidR="000E4757" w:rsidRPr="000E4757" w:rsidRDefault="000E4757" w:rsidP="000E4757">
            <w:pPr>
              <w:rPr>
                <w:b/>
              </w:rPr>
            </w:pPr>
            <w:bookmarkStart w:id="2" w:name="_Hlk6386745"/>
            <w:r w:rsidRPr="000E4757">
              <w:rPr>
                <w:b/>
              </w:rPr>
              <w:lastRenderedPageBreak/>
              <w:t>Personal data</w:t>
            </w:r>
          </w:p>
        </w:tc>
      </w:tr>
      <w:tr w:rsidR="000E4757" w:rsidRPr="000E4757" w14:paraId="1F92283D" w14:textId="77777777" w:rsidTr="00F96852">
        <w:tc>
          <w:tcPr>
            <w:tcW w:w="1850" w:type="pct"/>
          </w:tcPr>
          <w:p w14:paraId="1830C477" w14:textId="77777777" w:rsidR="000E4757" w:rsidRPr="000E4757" w:rsidRDefault="000E4757" w:rsidP="000E4757">
            <w:pPr>
              <w:rPr>
                <w:b/>
                <w:bCs/>
              </w:rPr>
            </w:pPr>
            <w:r w:rsidRPr="000E4757">
              <w:rPr>
                <w:b/>
                <w:bCs/>
              </w:rPr>
              <w:t>Where did you hear about this vacancy?</w:t>
            </w:r>
          </w:p>
        </w:tc>
        <w:tc>
          <w:tcPr>
            <w:tcW w:w="3150" w:type="pct"/>
            <w:gridSpan w:val="3"/>
          </w:tcPr>
          <w:p w14:paraId="21EDB8F6" w14:textId="77777777" w:rsidR="000E4757" w:rsidRPr="000E4757" w:rsidRDefault="00813231" w:rsidP="000E4757">
            <w:sdt>
              <w:sdtPr>
                <w:id w:val="-728685206"/>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w:t>
            </w:r>
            <w:r w:rsidR="000E4757">
              <w:t>Anthem</w:t>
            </w:r>
            <w:r w:rsidR="000E4757" w:rsidRPr="000E4757">
              <w:t xml:space="preserve"> website</w:t>
            </w:r>
          </w:p>
          <w:p w14:paraId="37DD83E5" w14:textId="77777777" w:rsidR="000E4757" w:rsidRPr="000E4757" w:rsidRDefault="00813231" w:rsidP="000E4757">
            <w:sdt>
              <w:sdtPr>
                <w:id w:val="-1509664216"/>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School’s website</w:t>
            </w:r>
          </w:p>
          <w:p w14:paraId="4819A974" w14:textId="77777777" w:rsidR="000E4757" w:rsidRPr="000E4757" w:rsidRDefault="00813231" w:rsidP="000E4757">
            <w:sdt>
              <w:sdtPr>
                <w:id w:val="-1842997852"/>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EPM website</w:t>
            </w:r>
          </w:p>
          <w:p w14:paraId="1B86A900" w14:textId="77777777" w:rsidR="000E4757" w:rsidRPr="000E4757" w:rsidRDefault="00813231" w:rsidP="000E4757">
            <w:sdt>
              <w:sdtPr>
                <w:id w:val="418293455"/>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TES online</w:t>
            </w:r>
          </w:p>
          <w:p w14:paraId="180E2105" w14:textId="77777777" w:rsidR="000E4757" w:rsidRPr="000E4757" w:rsidRDefault="00813231" w:rsidP="000E4757">
            <w:sdt>
              <w:sdtPr>
                <w:id w:val="-1078212570"/>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Schools Week jobs board</w:t>
            </w:r>
          </w:p>
          <w:p w14:paraId="7115833F" w14:textId="77777777" w:rsidR="000E4757" w:rsidRPr="000E4757" w:rsidRDefault="00813231" w:rsidP="000E4757">
            <w:sdt>
              <w:sdtPr>
                <w:id w:val="-846325928"/>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Word of mouth</w:t>
            </w:r>
          </w:p>
          <w:p w14:paraId="6158FE32" w14:textId="77777777" w:rsidR="00F96852" w:rsidRDefault="00813231" w:rsidP="000E4757">
            <w:sdt>
              <w:sdtPr>
                <w:id w:val="702448706"/>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Other – please state</w:t>
            </w:r>
          </w:p>
          <w:p w14:paraId="2E1CBD2D" w14:textId="77777777" w:rsidR="000E4757" w:rsidRPr="000E4757" w:rsidRDefault="00813231" w:rsidP="000E4757">
            <w:sdt>
              <w:sdtPr>
                <w:id w:val="360332533"/>
                <w:placeholder>
                  <w:docPart w:val="6B900971722346F0AA83DEC18D4BE98D"/>
                </w:placeholder>
                <w15:appearance w15:val="hidden"/>
              </w:sdtPr>
              <w:sdtEndPr/>
              <w:sdtContent>
                <w:sdt>
                  <w:sdtPr>
                    <w:id w:val="543480320"/>
                    <w:placeholder>
                      <w:docPart w:val="0D63D396856542DF9047210B25EA36D5"/>
                    </w:placeholder>
                    <w:showingPlcHdr/>
                  </w:sdtPr>
                  <w:sdtEndPr/>
                  <w:sdtContent>
                    <w:r w:rsidR="00F96852" w:rsidRPr="000E4757">
                      <w:t>Click or tap here to enter text.</w:t>
                    </w:r>
                  </w:sdtContent>
                </w:sdt>
              </w:sdtContent>
            </w:sdt>
          </w:p>
        </w:tc>
      </w:tr>
      <w:tr w:rsidR="000E4757" w:rsidRPr="000E4757" w14:paraId="6741AE04" w14:textId="77777777" w:rsidTr="00F96852">
        <w:tc>
          <w:tcPr>
            <w:tcW w:w="1850" w:type="pct"/>
          </w:tcPr>
          <w:p w14:paraId="451E6B2D" w14:textId="77777777" w:rsidR="000E4757" w:rsidRPr="000E4757" w:rsidRDefault="000E4757" w:rsidP="000E4757">
            <w:pPr>
              <w:rPr>
                <w:b/>
              </w:rPr>
            </w:pPr>
            <w:r w:rsidRPr="000E4757">
              <w:rPr>
                <w:b/>
              </w:rPr>
              <w:t>Do you have a current full clean driving licence? (only required for post that require driving)</w:t>
            </w:r>
          </w:p>
        </w:tc>
        <w:tc>
          <w:tcPr>
            <w:tcW w:w="3150" w:type="pct"/>
            <w:gridSpan w:val="3"/>
          </w:tcPr>
          <w:p w14:paraId="3B026DF9" w14:textId="77777777" w:rsidR="000E4757" w:rsidRPr="000E4757" w:rsidRDefault="00813231" w:rsidP="000E4757">
            <w:sdt>
              <w:sdtPr>
                <w:id w:val="-1962567838"/>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Yes </w:t>
            </w:r>
            <w:sdt>
              <w:sdtPr>
                <w:id w:val="-227767782"/>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No </w:t>
            </w:r>
            <w:sdt>
              <w:sdtPr>
                <w:id w:val="1910027454"/>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not applicable</w:t>
            </w:r>
          </w:p>
        </w:tc>
      </w:tr>
      <w:tr w:rsidR="000E4757" w:rsidRPr="000E4757" w14:paraId="1A047280" w14:textId="77777777" w:rsidTr="00F96852">
        <w:tc>
          <w:tcPr>
            <w:tcW w:w="1850" w:type="pct"/>
          </w:tcPr>
          <w:p w14:paraId="5DBDB102" w14:textId="77777777" w:rsidR="000E4757" w:rsidRPr="000E4757" w:rsidRDefault="000E4757" w:rsidP="000E4757">
            <w:pPr>
              <w:rPr>
                <w:b/>
              </w:rPr>
            </w:pPr>
            <w:r w:rsidRPr="000E4757">
              <w:rPr>
                <w:b/>
              </w:rPr>
              <w:t>Do you require sponsorship?</w:t>
            </w:r>
          </w:p>
        </w:tc>
        <w:tc>
          <w:tcPr>
            <w:tcW w:w="3150" w:type="pct"/>
            <w:gridSpan w:val="3"/>
          </w:tcPr>
          <w:p w14:paraId="513C8699" w14:textId="77777777" w:rsidR="000E4757" w:rsidRPr="000E4757" w:rsidRDefault="00813231" w:rsidP="000E4757">
            <w:sdt>
              <w:sdtPr>
                <w:id w:val="-187844381"/>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Yes </w:t>
            </w:r>
            <w:sdt>
              <w:sdtPr>
                <w:id w:val="1120258220"/>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No</w:t>
            </w:r>
          </w:p>
        </w:tc>
      </w:tr>
      <w:tr w:rsidR="000E4757" w:rsidRPr="000E4757" w14:paraId="6D8EA882" w14:textId="77777777" w:rsidTr="00F96852">
        <w:trPr>
          <w:trHeight w:val="606"/>
        </w:trPr>
        <w:tc>
          <w:tcPr>
            <w:tcW w:w="1850" w:type="pct"/>
            <w:vMerge w:val="restart"/>
          </w:tcPr>
          <w:p w14:paraId="37A966F3" w14:textId="77777777" w:rsidR="000E4757" w:rsidRPr="000E4757" w:rsidRDefault="000E4757" w:rsidP="000E4757">
            <w:pPr>
              <w:rPr>
                <w:b/>
              </w:rPr>
            </w:pPr>
            <w:r w:rsidRPr="000E4757">
              <w:rPr>
                <w:b/>
              </w:rPr>
              <w:t>Are there any special arrangements which we can make for you if you are called for an interview and/or work-based assessment?</w:t>
            </w:r>
          </w:p>
        </w:tc>
        <w:tc>
          <w:tcPr>
            <w:tcW w:w="510" w:type="pct"/>
            <w:vAlign w:val="center"/>
          </w:tcPr>
          <w:p w14:paraId="78DF58EF" w14:textId="77777777" w:rsidR="000E4757" w:rsidRPr="000E4757" w:rsidRDefault="00813231" w:rsidP="000E4757">
            <w:sdt>
              <w:sdtPr>
                <w:id w:val="2119408398"/>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Yes</w:t>
            </w:r>
          </w:p>
        </w:tc>
        <w:tc>
          <w:tcPr>
            <w:tcW w:w="2640" w:type="pct"/>
            <w:gridSpan w:val="2"/>
            <w:vMerge w:val="restart"/>
          </w:tcPr>
          <w:p w14:paraId="2B63AECE" w14:textId="77777777" w:rsidR="000E4757" w:rsidRPr="000E4757" w:rsidRDefault="000E4757" w:rsidP="000E4757">
            <w:r w:rsidRPr="000E4757">
              <w:t xml:space="preserve">If </w:t>
            </w:r>
            <w:r w:rsidRPr="000E4757">
              <w:rPr>
                <w:b/>
              </w:rPr>
              <w:t>Yes</w:t>
            </w:r>
            <w:r w:rsidRPr="000E4757">
              <w:t xml:space="preserve"> please specify (e.g. ground floor venue, sign language, interpreter, audiotape etc):</w:t>
            </w:r>
          </w:p>
          <w:sdt>
            <w:sdtPr>
              <w:id w:val="-41522313"/>
              <w:placeholder>
                <w:docPart w:val="2CC20CD841F44AAE90B0E341C1CC56D6"/>
              </w:placeholder>
              <w15:appearance w15:val="hidden"/>
            </w:sdtPr>
            <w:sdtEndPr/>
            <w:sdtContent>
              <w:sdt>
                <w:sdtPr>
                  <w:id w:val="1478877590"/>
                  <w:placeholder>
                    <w:docPart w:val="63115276B23A4FC1B4224DB28BBBB9E2"/>
                  </w:placeholder>
                  <w:showingPlcHdr/>
                </w:sdtPr>
                <w:sdtEndPr/>
                <w:sdtContent>
                  <w:p w14:paraId="2A35D08E" w14:textId="77777777" w:rsidR="000E4757" w:rsidRPr="000E4757" w:rsidRDefault="00F96852" w:rsidP="000E4757">
                    <w:r w:rsidRPr="000E4757">
                      <w:t>Click or tap here to enter text.</w:t>
                    </w:r>
                  </w:p>
                </w:sdtContent>
              </w:sdt>
            </w:sdtContent>
          </w:sdt>
        </w:tc>
      </w:tr>
      <w:bookmarkEnd w:id="1"/>
      <w:bookmarkEnd w:id="2"/>
      <w:tr w:rsidR="000E4757" w:rsidRPr="000E4757" w14:paraId="70D850D0" w14:textId="77777777" w:rsidTr="00F96852">
        <w:trPr>
          <w:trHeight w:val="561"/>
        </w:trPr>
        <w:tc>
          <w:tcPr>
            <w:tcW w:w="1850" w:type="pct"/>
            <w:vMerge/>
          </w:tcPr>
          <w:p w14:paraId="14E363AA" w14:textId="77777777" w:rsidR="000E4757" w:rsidRPr="000E4757" w:rsidRDefault="000E4757" w:rsidP="000E4757">
            <w:pPr>
              <w:rPr>
                <w:b/>
              </w:rPr>
            </w:pPr>
          </w:p>
        </w:tc>
        <w:tc>
          <w:tcPr>
            <w:tcW w:w="510" w:type="pct"/>
            <w:vAlign w:val="center"/>
          </w:tcPr>
          <w:p w14:paraId="72731B8A" w14:textId="77777777" w:rsidR="000E4757" w:rsidRPr="000E4757" w:rsidRDefault="00813231" w:rsidP="000E4757">
            <w:sdt>
              <w:sdtPr>
                <w:id w:val="-914616681"/>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No</w:t>
            </w:r>
          </w:p>
        </w:tc>
        <w:tc>
          <w:tcPr>
            <w:tcW w:w="2640" w:type="pct"/>
            <w:gridSpan w:val="2"/>
            <w:vMerge/>
          </w:tcPr>
          <w:p w14:paraId="44F47278" w14:textId="77777777" w:rsidR="000E4757" w:rsidRPr="000E4757" w:rsidRDefault="000E4757" w:rsidP="000E4757"/>
        </w:tc>
      </w:tr>
      <w:tr w:rsidR="000E4757" w:rsidRPr="000E4757" w14:paraId="051444D0" w14:textId="77777777" w:rsidTr="00F96852">
        <w:tc>
          <w:tcPr>
            <w:tcW w:w="5000" w:type="pct"/>
            <w:gridSpan w:val="4"/>
            <w:shd w:val="clear" w:color="auto" w:fill="F2F2F2" w:themeFill="background1" w:themeFillShade="F2"/>
          </w:tcPr>
          <w:p w14:paraId="35A138FE" w14:textId="77777777" w:rsidR="000E4757" w:rsidRPr="000E4757" w:rsidRDefault="000E4757" w:rsidP="000E4757">
            <w:pPr>
              <w:rPr>
                <w:b/>
              </w:rPr>
            </w:pPr>
            <w:r w:rsidRPr="000E4757">
              <w:rPr>
                <w:b/>
              </w:rPr>
              <w:t>Data Protection</w:t>
            </w:r>
          </w:p>
        </w:tc>
      </w:tr>
      <w:tr w:rsidR="000E4757" w:rsidRPr="000E4757" w14:paraId="4D55B563" w14:textId="77777777" w:rsidTr="00F96852">
        <w:tc>
          <w:tcPr>
            <w:tcW w:w="5000" w:type="pct"/>
            <w:gridSpan w:val="4"/>
            <w:shd w:val="clear" w:color="auto" w:fill="FFFFFF" w:themeFill="background1"/>
          </w:tcPr>
          <w:p w14:paraId="75A09F8C" w14:textId="77777777" w:rsidR="000E4757" w:rsidRPr="000E4757" w:rsidRDefault="000E4757" w:rsidP="000E4757">
            <w:r w:rsidRPr="000E4757">
              <w:t>Throughout this form we ask for some personal data about you. We’ll only use this data in line with data protection legislation and process your data for one or more of the following reasons permitted in law:</w:t>
            </w:r>
          </w:p>
          <w:p w14:paraId="2E15C2B5" w14:textId="77777777" w:rsidR="000E4757" w:rsidRPr="000E4757" w:rsidRDefault="000E4757" w:rsidP="000E4757">
            <w:pPr>
              <w:pStyle w:val="Bulletlist"/>
            </w:pPr>
            <w:r w:rsidRPr="000E4757">
              <w:t>You have given us your consent</w:t>
            </w:r>
          </w:p>
          <w:p w14:paraId="13DB758B" w14:textId="77777777" w:rsidR="000E4757" w:rsidRPr="000E4757" w:rsidRDefault="000E4757" w:rsidP="000E4757">
            <w:pPr>
              <w:pStyle w:val="Bulletlist"/>
            </w:pPr>
            <w:r w:rsidRPr="000E4757">
              <w:t>We must process it to comply with our legal obligations</w:t>
            </w:r>
          </w:p>
          <w:p w14:paraId="65391C87" w14:textId="77777777" w:rsidR="000E4757" w:rsidRPr="000E4757" w:rsidRDefault="000E4757" w:rsidP="000E4757">
            <w:pPr>
              <w:pStyle w:val="Bulletlist"/>
            </w:pPr>
            <w:r w:rsidRPr="000E4757">
              <w:t>We need to process it for our legitimate interests</w:t>
            </w:r>
          </w:p>
          <w:p w14:paraId="5B084860" w14:textId="77777777" w:rsidR="000E4757" w:rsidRPr="000E4757" w:rsidRDefault="000E4757" w:rsidP="000E4757">
            <w:r w:rsidRPr="000E4757">
              <w:t>You can find out more information on our legitimate interests and how we use your personal data in our privacy notice for job applicants which is available from our website.</w:t>
            </w:r>
          </w:p>
          <w:p w14:paraId="67CD62D7" w14:textId="77777777" w:rsidR="000E4757" w:rsidRPr="000E4757" w:rsidRDefault="000E4757" w:rsidP="000E4757">
            <w:r w:rsidRPr="000E4757">
              <w:t>This form will be kept strictly confidential but may be copied and may be transmitted electronically for use by those entitled to see the information as part of our recruitment process.</w:t>
            </w:r>
          </w:p>
        </w:tc>
      </w:tr>
      <w:tr w:rsidR="000E4757" w:rsidRPr="000E4757" w14:paraId="1840561C" w14:textId="77777777" w:rsidTr="00F96852">
        <w:tc>
          <w:tcPr>
            <w:tcW w:w="5000" w:type="pct"/>
            <w:gridSpan w:val="4"/>
            <w:shd w:val="clear" w:color="auto" w:fill="F2F2F2" w:themeFill="background1" w:themeFillShade="F2"/>
          </w:tcPr>
          <w:p w14:paraId="6C1C644A" w14:textId="77777777" w:rsidR="000E4757" w:rsidRPr="000E4757" w:rsidRDefault="000E4757" w:rsidP="000E4757">
            <w:pPr>
              <w:rPr>
                <w:b/>
              </w:rPr>
            </w:pPr>
            <w:r w:rsidRPr="000E4757">
              <w:rPr>
                <w:b/>
              </w:rPr>
              <w:t xml:space="preserve">Disclosure and Barring </w:t>
            </w:r>
          </w:p>
        </w:tc>
      </w:tr>
      <w:tr w:rsidR="000E4757" w:rsidRPr="000E4757" w14:paraId="19281649" w14:textId="77777777" w:rsidTr="00F96852">
        <w:tc>
          <w:tcPr>
            <w:tcW w:w="5000" w:type="pct"/>
            <w:gridSpan w:val="4"/>
            <w:shd w:val="clear" w:color="auto" w:fill="FFFFFF" w:themeFill="background1"/>
          </w:tcPr>
          <w:p w14:paraId="773420F2" w14:textId="77777777" w:rsidR="000E4757" w:rsidRPr="000E4757" w:rsidRDefault="000E4757" w:rsidP="000E4757">
            <w:r w:rsidRPr="000E4757">
              <w:t>We are legally obligated to process a Disclosure and Barring Service (DBS) check before making appointments to relevant posts. The DBS checks will reveal both spent and unspent convictions, cautions, bind-overs and pending prosecutions which aren’t protected under the Rehabilitation of Offenders Act 1974 (Exceptions) Order 1975.</w:t>
            </w:r>
          </w:p>
          <w:p w14:paraId="25E0EDA2" w14:textId="77777777" w:rsidR="000E4757" w:rsidRPr="000E4757" w:rsidRDefault="000E4757" w:rsidP="000E4757">
            <w:r w:rsidRPr="000E4757">
              <w:t>Any data processed as part of the DBS check will be processed in accordance with data protection regulations and our privacy statement.</w:t>
            </w:r>
          </w:p>
          <w:p w14:paraId="4109344C" w14:textId="77777777" w:rsidR="000E4757" w:rsidRPr="000E4757" w:rsidRDefault="000E4757" w:rsidP="000E4757">
            <w:r w:rsidRPr="000E4757">
              <w:t>If you have lived or worked outside of the UK in the last five years, we may require additional information in order to comply with safer recruitment requirements.</w:t>
            </w:r>
          </w:p>
        </w:tc>
      </w:tr>
      <w:tr w:rsidR="000E4757" w:rsidRPr="000E4757" w14:paraId="3BDA1575" w14:textId="77777777" w:rsidTr="00F96852">
        <w:tc>
          <w:tcPr>
            <w:tcW w:w="5000" w:type="pct"/>
            <w:gridSpan w:val="4"/>
            <w:shd w:val="clear" w:color="auto" w:fill="F2F2F2" w:themeFill="background1" w:themeFillShade="F2"/>
          </w:tcPr>
          <w:p w14:paraId="31EBBDB8" w14:textId="77777777" w:rsidR="000E4757" w:rsidRPr="000E4757" w:rsidRDefault="000E4757" w:rsidP="000E4757">
            <w:pPr>
              <w:rPr>
                <w:b/>
              </w:rPr>
            </w:pPr>
            <w:r w:rsidRPr="000E4757">
              <w:rPr>
                <w:b/>
              </w:rPr>
              <w:t xml:space="preserve">Childcare Disqualification </w:t>
            </w:r>
          </w:p>
        </w:tc>
      </w:tr>
      <w:tr w:rsidR="000E4757" w:rsidRPr="000E4757" w14:paraId="23CF889B" w14:textId="77777777" w:rsidTr="00F96852">
        <w:tc>
          <w:tcPr>
            <w:tcW w:w="5000" w:type="pct"/>
            <w:gridSpan w:val="4"/>
            <w:shd w:val="clear" w:color="auto" w:fill="FFFFFF" w:themeFill="background1"/>
          </w:tcPr>
          <w:p w14:paraId="38760CA3" w14:textId="77777777" w:rsidR="000E4757" w:rsidRPr="000E4757" w:rsidRDefault="000E4757" w:rsidP="000E4757">
            <w:r w:rsidRPr="000E4757">
              <w:t>In some educational settings, there is a requirement for some staff to disclose relevant information. The information disclosed will be treated as strictly confidential. We will also use the DBS check to ensure we comply with the Childcare Disqualification Regulations.</w:t>
            </w:r>
          </w:p>
        </w:tc>
      </w:tr>
      <w:tr w:rsidR="000E4757" w:rsidRPr="000E4757" w14:paraId="1D96E577" w14:textId="77777777" w:rsidTr="00F96852">
        <w:tc>
          <w:tcPr>
            <w:tcW w:w="5000" w:type="pct"/>
            <w:gridSpan w:val="4"/>
            <w:shd w:val="clear" w:color="auto" w:fill="F2F2F2" w:themeFill="background1" w:themeFillShade="F2"/>
          </w:tcPr>
          <w:p w14:paraId="6BB86F68" w14:textId="77777777" w:rsidR="000E4757" w:rsidRPr="000E4757" w:rsidRDefault="000E4757" w:rsidP="000E4757">
            <w:pPr>
              <w:rPr>
                <w:b/>
              </w:rPr>
            </w:pPr>
            <w:r w:rsidRPr="000E4757">
              <w:rPr>
                <w:b/>
              </w:rPr>
              <w:t>Prohibition from Teaching and/or management</w:t>
            </w:r>
          </w:p>
        </w:tc>
      </w:tr>
      <w:tr w:rsidR="000E4757" w:rsidRPr="000E4757" w14:paraId="7C6A15DE" w14:textId="77777777" w:rsidTr="00F96852">
        <w:tc>
          <w:tcPr>
            <w:tcW w:w="5000" w:type="pct"/>
            <w:gridSpan w:val="4"/>
            <w:shd w:val="clear" w:color="auto" w:fill="FFFFFF" w:themeFill="background1"/>
          </w:tcPr>
          <w:p w14:paraId="40EDC34C" w14:textId="77777777" w:rsidR="000E4757" w:rsidRPr="000E4757" w:rsidRDefault="000E4757" w:rsidP="000E4757">
            <w:r w:rsidRPr="000E4757">
              <w:t>We will check that anyone to be employed to carry out teaching work is not subject to a teacher prohibition order or interim prohibition order issued by the Secretary of State. Where appropriate, we will check whether restrictions or sanctions have been imposed by an EEA regulating authority. For management posts, we will check whether a section 128 direction has been made.</w:t>
            </w:r>
          </w:p>
        </w:tc>
      </w:tr>
      <w:tr w:rsidR="000E4757" w:rsidRPr="000E4757" w14:paraId="063E5E2B" w14:textId="77777777" w:rsidTr="00F96852">
        <w:tc>
          <w:tcPr>
            <w:tcW w:w="5000" w:type="pct"/>
            <w:gridSpan w:val="4"/>
            <w:shd w:val="clear" w:color="auto" w:fill="F2F2F2" w:themeFill="background1" w:themeFillShade="F2"/>
          </w:tcPr>
          <w:p w14:paraId="0CD5EEFF" w14:textId="77777777" w:rsidR="000E4757" w:rsidRPr="000E4757" w:rsidRDefault="000E4757" w:rsidP="000E4757">
            <w:pPr>
              <w:rPr>
                <w:b/>
              </w:rPr>
            </w:pPr>
            <w:r w:rsidRPr="000E4757">
              <w:rPr>
                <w:b/>
              </w:rPr>
              <w:t xml:space="preserve">Right to work in the UK </w:t>
            </w:r>
          </w:p>
        </w:tc>
      </w:tr>
      <w:tr w:rsidR="000E4757" w:rsidRPr="000E4757" w14:paraId="5D3FAB7C" w14:textId="77777777" w:rsidTr="00F96852">
        <w:tc>
          <w:tcPr>
            <w:tcW w:w="5000" w:type="pct"/>
            <w:gridSpan w:val="4"/>
            <w:shd w:val="clear" w:color="auto" w:fill="FFFFFF" w:themeFill="background1"/>
          </w:tcPr>
          <w:p w14:paraId="21AF4D92" w14:textId="77777777" w:rsidR="000E4757" w:rsidRPr="000E4757" w:rsidRDefault="000E4757" w:rsidP="000E4757">
            <w:r w:rsidRPr="000E4757">
              <w:t>We will require you to provide evidence of your right to work in the UK in accordance with the Immigration, Asylum and Nationality Act 2006.</w:t>
            </w:r>
          </w:p>
        </w:tc>
      </w:tr>
      <w:tr w:rsidR="000E4757" w:rsidRPr="000E4757" w14:paraId="6FB691C7" w14:textId="77777777" w:rsidTr="00F96852">
        <w:tc>
          <w:tcPr>
            <w:tcW w:w="5000" w:type="pct"/>
            <w:gridSpan w:val="4"/>
            <w:shd w:val="clear" w:color="auto" w:fill="F2F2F2" w:themeFill="background1" w:themeFillShade="F2"/>
          </w:tcPr>
          <w:p w14:paraId="6EA29EE4" w14:textId="77777777" w:rsidR="000E4757" w:rsidRPr="000E4757" w:rsidRDefault="000E4757" w:rsidP="000E4757">
            <w:pPr>
              <w:rPr>
                <w:b/>
              </w:rPr>
            </w:pPr>
            <w:r w:rsidRPr="000E4757">
              <w:rPr>
                <w:b/>
              </w:rPr>
              <w:t>Notes</w:t>
            </w:r>
          </w:p>
        </w:tc>
      </w:tr>
      <w:tr w:rsidR="000E4757" w:rsidRPr="000E4757" w14:paraId="553DE98C" w14:textId="77777777" w:rsidTr="00F96852">
        <w:tc>
          <w:tcPr>
            <w:tcW w:w="5000" w:type="pct"/>
            <w:gridSpan w:val="4"/>
            <w:shd w:val="clear" w:color="auto" w:fill="auto"/>
          </w:tcPr>
          <w:p w14:paraId="4A03705C" w14:textId="77777777" w:rsidR="000E4757" w:rsidRPr="000E4757" w:rsidRDefault="000E4757" w:rsidP="000E4757">
            <w:pPr>
              <w:numPr>
                <w:ilvl w:val="0"/>
                <w:numId w:val="16"/>
              </w:numPr>
              <w:ind w:left="641" w:hanging="357"/>
            </w:pPr>
            <w:r w:rsidRPr="000E4757">
              <w:t>It is an offence for an individual who has been disqualified from working with children to knowingly apply for, offer to do, accept, or do any work in a ‘regulated position’. The position you are applying for is a ‘regulated position’.</w:t>
            </w:r>
          </w:p>
          <w:p w14:paraId="00FA5703" w14:textId="77777777" w:rsidR="000E4757" w:rsidRPr="000E4757" w:rsidRDefault="000E4757" w:rsidP="000E4757">
            <w:pPr>
              <w:numPr>
                <w:ilvl w:val="0"/>
                <w:numId w:val="16"/>
              </w:numPr>
              <w:ind w:left="641" w:hanging="357"/>
            </w:pPr>
            <w:r w:rsidRPr="000E4757">
              <w:t>A pre-employment medical questionnaire will be required. A medical examination may be required.</w:t>
            </w:r>
          </w:p>
          <w:p w14:paraId="1EE8BC8C" w14:textId="77777777" w:rsidR="000E4757" w:rsidRPr="000E4757" w:rsidRDefault="000E4757" w:rsidP="000E4757">
            <w:pPr>
              <w:numPr>
                <w:ilvl w:val="0"/>
                <w:numId w:val="16"/>
              </w:numPr>
              <w:ind w:left="641" w:hanging="357"/>
            </w:pPr>
            <w:r w:rsidRPr="000E4757">
              <w:t>We have a duty to protect the public funds we administer. To this end, we may use the information you share as part of this recruitment process for the purposes of prevention and detection of fraud. We may therefore share this information for such purpose with statutory bodies responsible for auditing or administering public funds.</w:t>
            </w:r>
          </w:p>
          <w:p w14:paraId="61961203" w14:textId="77777777" w:rsidR="000E4757" w:rsidRPr="000E4757" w:rsidRDefault="000E4757" w:rsidP="000E4757">
            <w:pPr>
              <w:numPr>
                <w:ilvl w:val="0"/>
                <w:numId w:val="16"/>
              </w:numPr>
              <w:ind w:left="641" w:hanging="357"/>
            </w:pPr>
            <w:r w:rsidRPr="000E4757">
              <w:t>Should your application be unsuccessful, the details you have supplied will be retained by us for six months unless you specifically request that this should not be the case.</w:t>
            </w:r>
          </w:p>
        </w:tc>
      </w:tr>
      <w:tr w:rsidR="000E4757" w:rsidRPr="000E4757" w14:paraId="77FA5DA2" w14:textId="77777777" w:rsidTr="00F96852">
        <w:tc>
          <w:tcPr>
            <w:tcW w:w="5000" w:type="pct"/>
            <w:gridSpan w:val="4"/>
            <w:shd w:val="clear" w:color="auto" w:fill="F2F2F2" w:themeFill="background1" w:themeFillShade="F2"/>
          </w:tcPr>
          <w:p w14:paraId="433589F5" w14:textId="77777777" w:rsidR="000E4757" w:rsidRPr="000E4757" w:rsidRDefault="000E4757" w:rsidP="000E4757">
            <w:pPr>
              <w:rPr>
                <w:b/>
              </w:rPr>
            </w:pPr>
            <w:r w:rsidRPr="000E4757">
              <w:rPr>
                <w:b/>
              </w:rPr>
              <w:t>Declaration</w:t>
            </w:r>
          </w:p>
        </w:tc>
      </w:tr>
      <w:tr w:rsidR="000E4757" w:rsidRPr="000E4757" w14:paraId="68219C77" w14:textId="77777777" w:rsidTr="00F96852">
        <w:tc>
          <w:tcPr>
            <w:tcW w:w="5000" w:type="pct"/>
            <w:gridSpan w:val="4"/>
          </w:tcPr>
          <w:p w14:paraId="5AE703B0" w14:textId="77777777" w:rsidR="000E4757" w:rsidRPr="000E4757" w:rsidRDefault="000E4757" w:rsidP="000E4757">
            <w:r w:rsidRPr="000E4757">
              <w:t>I declare that to the best of my knowledge and belief, the details given by me on this application form are correct and can be treated as part of any subsequent contract of employment.</w:t>
            </w:r>
          </w:p>
          <w:p w14:paraId="6B85703E" w14:textId="77777777" w:rsidR="000E4757" w:rsidRPr="000E4757" w:rsidRDefault="000E4757" w:rsidP="000E4757">
            <w:r w:rsidRPr="000E4757">
              <w:t>I understand that if I give any information which is false, or I withhold any relevant information, this may lead to my application being rejected, or if already appointed, to termination of employment.</w:t>
            </w:r>
          </w:p>
          <w:p w14:paraId="792FFDA5" w14:textId="77777777" w:rsidR="000E4757" w:rsidRPr="000E4757" w:rsidRDefault="000E4757" w:rsidP="000E4757">
            <w:r w:rsidRPr="000E4757">
              <w:t>I understand that information given on this form may be used in accordance with Data Protection as set out above.</w:t>
            </w:r>
          </w:p>
          <w:p w14:paraId="41229E59" w14:textId="77777777" w:rsidR="000E4757" w:rsidRPr="000E4757" w:rsidRDefault="000E4757" w:rsidP="000E4757">
            <w:r w:rsidRPr="000E4757">
              <w:t>I agree to provide, when requested, such evidence as may be required to enable all necessary checks to be carried out.</w:t>
            </w:r>
          </w:p>
        </w:tc>
      </w:tr>
      <w:tr w:rsidR="000E4757" w:rsidRPr="000E4757" w14:paraId="0775DB92" w14:textId="77777777" w:rsidTr="00F96852">
        <w:trPr>
          <w:trHeight w:val="649"/>
        </w:trPr>
        <w:tc>
          <w:tcPr>
            <w:tcW w:w="2999" w:type="pct"/>
            <w:gridSpan w:val="3"/>
            <w:vAlign w:val="center"/>
          </w:tcPr>
          <w:p w14:paraId="6C7C5CCA" w14:textId="77777777" w:rsidR="000E4757" w:rsidRPr="000E4757" w:rsidRDefault="000E4757" w:rsidP="000E4757">
            <w:bookmarkStart w:id="3" w:name="_Hlk6387487"/>
            <w:r w:rsidRPr="000E4757">
              <w:rPr>
                <w:b/>
              </w:rPr>
              <w:t xml:space="preserve">Signed: </w:t>
            </w:r>
            <w:sdt>
              <w:sdtPr>
                <w:id w:val="-360672693"/>
                <w:placeholder>
                  <w:docPart w:val="C8855A41F02C499185CDC286D0C5929C"/>
                </w:placeholder>
                <w15:appearance w15:val="hidden"/>
              </w:sdtPr>
              <w:sdtEndPr/>
              <w:sdtContent>
                <w:sdt>
                  <w:sdtPr>
                    <w:id w:val="-735770791"/>
                    <w:placeholder>
                      <w:docPart w:val="FC65E1952E9C4716B5A43CF12489BE9D"/>
                    </w:placeholder>
                    <w:showingPlcHdr/>
                  </w:sdtPr>
                  <w:sdtEndPr/>
                  <w:sdtContent>
                    <w:r w:rsidR="00F96852" w:rsidRPr="000E4757">
                      <w:t>Click or tap here to enter text.</w:t>
                    </w:r>
                  </w:sdtContent>
                </w:sdt>
              </w:sdtContent>
            </w:sdt>
          </w:p>
        </w:tc>
        <w:tc>
          <w:tcPr>
            <w:tcW w:w="2001" w:type="pct"/>
            <w:vAlign w:val="center"/>
          </w:tcPr>
          <w:p w14:paraId="7A00B03C" w14:textId="77777777" w:rsidR="000E4757" w:rsidRPr="000E4757" w:rsidRDefault="000E4757" w:rsidP="000E4757">
            <w:r w:rsidRPr="000E4757">
              <w:rPr>
                <w:b/>
              </w:rPr>
              <w:t xml:space="preserve">Date: </w:t>
            </w:r>
            <w:sdt>
              <w:sdtPr>
                <w:id w:val="732970103"/>
                <w:placeholder>
                  <w:docPart w:val="B468D6BB412944F3B5DE2030AEF331CE"/>
                </w:placeholder>
                <w15:appearance w15:val="hidden"/>
              </w:sdtPr>
              <w:sdtEndPr/>
              <w:sdtContent>
                <w:sdt>
                  <w:sdtPr>
                    <w:id w:val="-373702101"/>
                    <w:placeholder>
                      <w:docPart w:val="0FDCE1FCBA0448D7ADD2A676210C6B7B"/>
                    </w:placeholder>
                    <w:showingPlcHdr/>
                  </w:sdtPr>
                  <w:sdtEndPr/>
                  <w:sdtContent>
                    <w:r w:rsidR="00F96852" w:rsidRPr="000E4757">
                      <w:t>Click or tap here to enter text.</w:t>
                    </w:r>
                  </w:sdtContent>
                </w:sdt>
              </w:sdtContent>
            </w:sdt>
          </w:p>
        </w:tc>
      </w:tr>
      <w:bookmarkEnd w:id="3"/>
    </w:tbl>
    <w:p w14:paraId="4F75278F" w14:textId="77777777" w:rsidR="000E4757" w:rsidRDefault="000E4757" w:rsidP="000E4757"/>
    <w:p w14:paraId="5C7B89A4" w14:textId="77777777" w:rsidR="000E4757" w:rsidRDefault="000E4757">
      <w:pPr>
        <w:spacing w:after="0" w:line="240" w:lineRule="auto"/>
      </w:pPr>
      <w:r>
        <w:br w:type="page"/>
      </w:r>
    </w:p>
    <w:tbl>
      <w:tblPr>
        <w:tblStyle w:val="TableGrid"/>
        <w:tblW w:w="5000" w:type="pct"/>
        <w:tblBorders>
          <w:top w:val="single" w:sz="4" w:space="0" w:color="564B51" w:themeColor="text2"/>
          <w:left w:val="single" w:sz="4" w:space="0" w:color="564B51" w:themeColor="text2"/>
          <w:bottom w:val="single" w:sz="4" w:space="0" w:color="564B51" w:themeColor="text2"/>
          <w:right w:val="single" w:sz="4" w:space="0" w:color="564B51" w:themeColor="text2"/>
          <w:insideH w:val="single" w:sz="4" w:space="0" w:color="564B51" w:themeColor="text2"/>
          <w:insideV w:val="single" w:sz="4" w:space="0" w:color="564B51" w:themeColor="text2"/>
        </w:tblBorders>
        <w:tblCellMar>
          <w:top w:w="57" w:type="dxa"/>
          <w:bottom w:w="57" w:type="dxa"/>
        </w:tblCellMar>
        <w:tblLook w:val="04A0" w:firstRow="1" w:lastRow="0" w:firstColumn="1" w:lastColumn="0" w:noHBand="0" w:noVBand="1"/>
      </w:tblPr>
      <w:tblGrid>
        <w:gridCol w:w="3605"/>
        <w:gridCol w:w="2045"/>
        <w:gridCol w:w="2045"/>
        <w:gridCol w:w="2041"/>
      </w:tblGrid>
      <w:tr w:rsidR="000E4757" w:rsidRPr="000E4757" w14:paraId="602CE327" w14:textId="77777777" w:rsidTr="00F96852">
        <w:trPr>
          <w:trHeight w:val="397"/>
        </w:trPr>
        <w:tc>
          <w:tcPr>
            <w:tcW w:w="5000" w:type="pct"/>
            <w:gridSpan w:val="4"/>
            <w:shd w:val="clear" w:color="auto" w:fill="F2F2F2" w:themeFill="background1" w:themeFillShade="F2"/>
          </w:tcPr>
          <w:p w14:paraId="0A5C399D" w14:textId="77777777" w:rsidR="000E4757" w:rsidRPr="000E4757" w:rsidRDefault="000E4757" w:rsidP="000E4757">
            <w:pPr>
              <w:rPr>
                <w:b/>
              </w:rPr>
            </w:pPr>
            <w:r w:rsidRPr="000E4757">
              <w:rPr>
                <w:b/>
              </w:rPr>
              <w:t>Equalities monitoring information (to be detached before shortlisting)</w:t>
            </w:r>
          </w:p>
          <w:p w14:paraId="0F1AF822" w14:textId="77777777" w:rsidR="000E4757" w:rsidRPr="000E4757" w:rsidRDefault="000E4757" w:rsidP="000E4757">
            <w:pPr>
              <w:rPr>
                <w:b/>
              </w:rPr>
            </w:pPr>
            <w:r w:rsidRPr="000E4757">
              <w:rPr>
                <w:b/>
              </w:rPr>
              <w:t>We’re bound by the Public Sector Equality Duty to promote equality for everyone. To assess whether we’re meeting this duty, whether our policies are effective and whether we’re complying with relevant legislation, we need to know the information requested below.</w:t>
            </w:r>
          </w:p>
          <w:p w14:paraId="18ADD764" w14:textId="77777777" w:rsidR="000E4757" w:rsidRPr="000E4757" w:rsidRDefault="000E4757" w:rsidP="000E4757">
            <w:pPr>
              <w:rPr>
                <w:b/>
              </w:rPr>
            </w:pPr>
            <w:r w:rsidRPr="000E4757">
              <w:rPr>
                <w:b/>
              </w:rPr>
              <w:t>This information will not be used during the selection process. It will be used for monitoring purposes only.</w:t>
            </w:r>
          </w:p>
        </w:tc>
      </w:tr>
      <w:tr w:rsidR="000E4757" w:rsidRPr="000E4757" w14:paraId="3529F386" w14:textId="77777777" w:rsidTr="00F96852">
        <w:tc>
          <w:tcPr>
            <w:tcW w:w="1852" w:type="pct"/>
          </w:tcPr>
          <w:p w14:paraId="3513487A" w14:textId="77777777" w:rsidR="000E4757" w:rsidRPr="000E4757" w:rsidRDefault="000E4757" w:rsidP="000E4757">
            <w:pPr>
              <w:rPr>
                <w:b/>
                <w:bCs/>
              </w:rPr>
            </w:pPr>
            <w:r w:rsidRPr="000E4757">
              <w:rPr>
                <w:b/>
                <w:bCs/>
              </w:rPr>
              <w:t>Date of birth? DD/MM/YYYY</w:t>
            </w:r>
          </w:p>
        </w:tc>
        <w:sdt>
          <w:sdtPr>
            <w:id w:val="-1341468514"/>
            <w:placeholder>
              <w:docPart w:val="7E3E3BCA778E47C4BF3EECE517516601"/>
            </w:placeholder>
            <w15:appearance w15:val="hidden"/>
          </w:sdtPr>
          <w:sdtEndPr/>
          <w:sdtContent>
            <w:sdt>
              <w:sdtPr>
                <w:id w:val="738907797"/>
                <w:placeholder>
                  <w:docPart w:val="96C60DF087FA45DCB45EE13A31215DD7"/>
                </w:placeholder>
                <w:showingPlcHdr/>
              </w:sdtPr>
              <w:sdtEndPr/>
              <w:sdtContent>
                <w:tc>
                  <w:tcPr>
                    <w:tcW w:w="3148" w:type="pct"/>
                    <w:gridSpan w:val="3"/>
                  </w:tcPr>
                  <w:p w14:paraId="3FD04D15" w14:textId="77777777" w:rsidR="000E4757" w:rsidRPr="000E4757" w:rsidRDefault="00F96852" w:rsidP="000E4757">
                    <w:r w:rsidRPr="000E4757">
                      <w:t>Click or tap here to enter text.</w:t>
                    </w:r>
                  </w:p>
                </w:tc>
              </w:sdtContent>
            </w:sdt>
          </w:sdtContent>
        </w:sdt>
      </w:tr>
      <w:tr w:rsidR="000E4757" w:rsidRPr="000E4757" w14:paraId="44040253" w14:textId="77777777" w:rsidTr="00F96852">
        <w:tc>
          <w:tcPr>
            <w:tcW w:w="1852" w:type="pct"/>
          </w:tcPr>
          <w:p w14:paraId="25702DCE" w14:textId="77777777" w:rsidR="000E4757" w:rsidRPr="000E4757" w:rsidRDefault="000E4757" w:rsidP="000E4757">
            <w:pPr>
              <w:rPr>
                <w:b/>
              </w:rPr>
            </w:pPr>
            <w:r w:rsidRPr="000E4757">
              <w:rPr>
                <w:b/>
              </w:rPr>
              <w:t>Gender?</w:t>
            </w:r>
          </w:p>
        </w:tc>
        <w:sdt>
          <w:sdtPr>
            <w:id w:val="1329335026"/>
            <w:placeholder>
              <w:docPart w:val="D405F100A6D244C58204CC39A4CA70BE"/>
            </w:placeholder>
            <w15:appearance w15:val="hidden"/>
          </w:sdtPr>
          <w:sdtEndPr/>
          <w:sdtContent>
            <w:tc>
              <w:tcPr>
                <w:tcW w:w="1050" w:type="pct"/>
              </w:tcPr>
              <w:p w14:paraId="5B99EE4F" w14:textId="77777777" w:rsidR="000E4757" w:rsidRPr="000E4757" w:rsidRDefault="00813231" w:rsidP="000E4757">
                <w:sdt>
                  <w:sdtPr>
                    <w:id w:val="333656558"/>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Female</w:t>
                </w:r>
              </w:p>
              <w:p w14:paraId="3B582890" w14:textId="77777777" w:rsidR="000E4757" w:rsidRPr="000E4757" w:rsidRDefault="00813231" w:rsidP="000E4757">
                <w:sdt>
                  <w:sdtPr>
                    <w:id w:val="-1241702311"/>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Male </w:t>
                </w:r>
              </w:p>
            </w:tc>
          </w:sdtContent>
        </w:sdt>
        <w:tc>
          <w:tcPr>
            <w:tcW w:w="1050" w:type="pct"/>
          </w:tcPr>
          <w:p w14:paraId="4018EA50" w14:textId="77777777" w:rsidR="000E4757" w:rsidRPr="000E4757" w:rsidRDefault="00813231" w:rsidP="000E4757">
            <w:sdt>
              <w:sdtPr>
                <w:id w:val="1281072018"/>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Transgender</w:t>
            </w:r>
          </w:p>
          <w:p w14:paraId="16E1DC47" w14:textId="77777777" w:rsidR="000E4757" w:rsidRPr="000E4757" w:rsidRDefault="00813231" w:rsidP="000E4757">
            <w:sdt>
              <w:sdtPr>
                <w:id w:val="-1671477298"/>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Other</w:t>
            </w:r>
          </w:p>
        </w:tc>
        <w:tc>
          <w:tcPr>
            <w:tcW w:w="1048" w:type="pct"/>
          </w:tcPr>
          <w:p w14:paraId="71CC41C4" w14:textId="77777777" w:rsidR="000E4757" w:rsidRPr="000E4757" w:rsidRDefault="00813231" w:rsidP="000E4757">
            <w:sdt>
              <w:sdtPr>
                <w:id w:val="268984716"/>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Prefer not to say</w:t>
            </w:r>
          </w:p>
        </w:tc>
      </w:tr>
      <w:tr w:rsidR="000E4757" w:rsidRPr="000E4757" w14:paraId="2527D72C" w14:textId="77777777" w:rsidTr="00F96852">
        <w:trPr>
          <w:trHeight w:val="606"/>
        </w:trPr>
        <w:tc>
          <w:tcPr>
            <w:tcW w:w="1852" w:type="pct"/>
          </w:tcPr>
          <w:p w14:paraId="68DA0962" w14:textId="77777777" w:rsidR="000E4757" w:rsidRPr="000E4757" w:rsidRDefault="000E4757" w:rsidP="000E4757">
            <w:pPr>
              <w:rPr>
                <w:b/>
              </w:rPr>
            </w:pPr>
            <w:r w:rsidRPr="000E4757">
              <w:rPr>
                <w:b/>
              </w:rPr>
              <w:t>Sexual orientation</w:t>
            </w:r>
          </w:p>
        </w:tc>
        <w:tc>
          <w:tcPr>
            <w:tcW w:w="1050" w:type="pct"/>
          </w:tcPr>
          <w:p w14:paraId="0FA6EFA3" w14:textId="77777777" w:rsidR="000E4757" w:rsidRPr="000E4757" w:rsidRDefault="00813231" w:rsidP="000E4757">
            <w:sdt>
              <w:sdtPr>
                <w:id w:val="745689388"/>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Bisexual </w:t>
            </w:r>
          </w:p>
          <w:p w14:paraId="1243FD6F" w14:textId="77777777" w:rsidR="000E4757" w:rsidRPr="000E4757" w:rsidRDefault="00813231" w:rsidP="000E4757">
            <w:sdt>
              <w:sdtPr>
                <w:id w:val="355385783"/>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Heterosexual </w:t>
            </w:r>
            <w:sdt>
              <w:sdtPr>
                <w:id w:val="-198397790"/>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Homosexual man</w:t>
            </w:r>
          </w:p>
        </w:tc>
        <w:tc>
          <w:tcPr>
            <w:tcW w:w="1050" w:type="pct"/>
          </w:tcPr>
          <w:p w14:paraId="555E4E29" w14:textId="77777777" w:rsidR="000E4757" w:rsidRPr="000E4757" w:rsidRDefault="00813231" w:rsidP="000E4757">
            <w:sdt>
              <w:sdtPr>
                <w:id w:val="-1606870114"/>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Homosexual woman</w:t>
            </w:r>
          </w:p>
          <w:p w14:paraId="1DE955A3" w14:textId="77777777" w:rsidR="000E4757" w:rsidRPr="000E4757" w:rsidRDefault="00813231" w:rsidP="000E4757">
            <w:sdt>
              <w:sdtPr>
                <w:id w:val="-650361042"/>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Other</w:t>
            </w:r>
          </w:p>
        </w:tc>
        <w:tc>
          <w:tcPr>
            <w:tcW w:w="1048" w:type="pct"/>
          </w:tcPr>
          <w:p w14:paraId="1B87006B" w14:textId="77777777" w:rsidR="000E4757" w:rsidRPr="000E4757" w:rsidRDefault="00813231" w:rsidP="000E4757">
            <w:sdt>
              <w:sdtPr>
                <w:id w:val="-245882721"/>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Prefer not to say</w:t>
            </w:r>
          </w:p>
        </w:tc>
      </w:tr>
      <w:tr w:rsidR="000E4757" w:rsidRPr="000E4757" w14:paraId="25C1EF34" w14:textId="77777777" w:rsidTr="00F96852">
        <w:trPr>
          <w:trHeight w:val="606"/>
        </w:trPr>
        <w:tc>
          <w:tcPr>
            <w:tcW w:w="1852" w:type="pct"/>
          </w:tcPr>
          <w:p w14:paraId="047685B6" w14:textId="77777777" w:rsidR="000E4757" w:rsidRPr="000E4757" w:rsidRDefault="000E4757" w:rsidP="000E4757">
            <w:pPr>
              <w:rPr>
                <w:b/>
              </w:rPr>
            </w:pPr>
            <w:r w:rsidRPr="000E4757">
              <w:rPr>
                <w:b/>
              </w:rPr>
              <w:t>Religion or belief</w:t>
            </w:r>
          </w:p>
        </w:tc>
        <w:tc>
          <w:tcPr>
            <w:tcW w:w="1050" w:type="pct"/>
          </w:tcPr>
          <w:p w14:paraId="51F4389C" w14:textId="77777777" w:rsidR="000E4757" w:rsidRPr="000E4757" w:rsidRDefault="00813231" w:rsidP="000E4757">
            <w:sdt>
              <w:sdtPr>
                <w:id w:val="-807851206"/>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No religion </w:t>
            </w:r>
          </w:p>
          <w:p w14:paraId="212C99EE" w14:textId="77777777" w:rsidR="000E4757" w:rsidRPr="000E4757" w:rsidRDefault="00813231" w:rsidP="000E4757">
            <w:sdt>
              <w:sdtPr>
                <w:id w:val="-1792431523"/>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Buddhist</w:t>
            </w:r>
          </w:p>
          <w:p w14:paraId="471A1075" w14:textId="77777777" w:rsidR="000E4757" w:rsidRPr="000E4757" w:rsidRDefault="00813231" w:rsidP="000E4757">
            <w:sdt>
              <w:sdtPr>
                <w:id w:val="1598746020"/>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Christian </w:t>
            </w:r>
          </w:p>
        </w:tc>
        <w:tc>
          <w:tcPr>
            <w:tcW w:w="1050" w:type="pct"/>
          </w:tcPr>
          <w:p w14:paraId="4DF63FE8" w14:textId="77777777" w:rsidR="000E4757" w:rsidRPr="000E4757" w:rsidRDefault="00813231" w:rsidP="000E4757">
            <w:sdt>
              <w:sdtPr>
                <w:id w:val="166216121"/>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Hindu </w:t>
            </w:r>
          </w:p>
          <w:p w14:paraId="7AFE743B" w14:textId="77777777" w:rsidR="000E4757" w:rsidRPr="000E4757" w:rsidRDefault="00813231" w:rsidP="000E4757">
            <w:sdt>
              <w:sdtPr>
                <w:id w:val="-1505897005"/>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Jewish </w:t>
            </w:r>
          </w:p>
          <w:p w14:paraId="0EBDEA2E" w14:textId="77777777" w:rsidR="000E4757" w:rsidRPr="000E4757" w:rsidRDefault="00813231" w:rsidP="000E4757">
            <w:sdt>
              <w:sdtPr>
                <w:id w:val="1718463973"/>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Muslim </w:t>
            </w:r>
          </w:p>
        </w:tc>
        <w:tc>
          <w:tcPr>
            <w:tcW w:w="1048" w:type="pct"/>
            <w:vAlign w:val="center"/>
          </w:tcPr>
          <w:p w14:paraId="26CDAC2C" w14:textId="77777777" w:rsidR="000E4757" w:rsidRPr="000E4757" w:rsidRDefault="00813231" w:rsidP="000E4757">
            <w:sdt>
              <w:sdtPr>
                <w:id w:val="-1929418716"/>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Sikh </w:t>
            </w:r>
          </w:p>
          <w:p w14:paraId="3B52D612" w14:textId="77777777" w:rsidR="000E4757" w:rsidRPr="000E4757" w:rsidRDefault="00813231" w:rsidP="000E4757">
            <w:sdt>
              <w:sdtPr>
                <w:id w:val="-2133858786"/>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Other </w:t>
            </w:r>
          </w:p>
          <w:p w14:paraId="73EB5251" w14:textId="77777777" w:rsidR="000E4757" w:rsidRPr="000E4757" w:rsidRDefault="00813231" w:rsidP="000E4757">
            <w:sdt>
              <w:sdtPr>
                <w:id w:val="2008861730"/>
                <w14:checkbox>
                  <w14:checked w14:val="0"/>
                  <w14:checkedState w14:val="2612" w14:font="MS Gothic"/>
                  <w14:uncheckedState w14:val="2610" w14:font="MS Gothic"/>
                </w14:checkbox>
              </w:sdtPr>
              <w:sdtEndPr/>
              <w:sdtContent>
                <w:r w:rsidR="000E4757" w:rsidRPr="000E4757">
                  <w:rPr>
                    <w:rFonts w:ascii="Segoe UI Symbol" w:hAnsi="Segoe UI Symbol" w:cs="Segoe UI Symbol"/>
                  </w:rPr>
                  <w:t>☐</w:t>
                </w:r>
              </w:sdtContent>
            </w:sdt>
            <w:r w:rsidR="000E4757" w:rsidRPr="000E4757">
              <w:t xml:space="preserve"> Prefer not to say</w:t>
            </w:r>
          </w:p>
        </w:tc>
      </w:tr>
      <w:tr w:rsidR="000E4757" w:rsidRPr="000E4757" w14:paraId="7D1884D8" w14:textId="77777777" w:rsidTr="00F96852">
        <w:trPr>
          <w:trHeight w:val="606"/>
        </w:trPr>
        <w:tc>
          <w:tcPr>
            <w:tcW w:w="1852" w:type="pct"/>
          </w:tcPr>
          <w:p w14:paraId="1C026872" w14:textId="77777777" w:rsidR="000E4757" w:rsidRPr="000E4757" w:rsidRDefault="000E4757" w:rsidP="000E4757">
            <w:pPr>
              <w:rPr>
                <w:b/>
              </w:rPr>
            </w:pPr>
            <w:r w:rsidRPr="000E4757">
              <w:rPr>
                <w:b/>
              </w:rPr>
              <w:t>Ethnic origin</w:t>
            </w:r>
          </w:p>
        </w:tc>
        <w:tc>
          <w:tcPr>
            <w:tcW w:w="1050" w:type="pct"/>
          </w:tcPr>
          <w:p w14:paraId="236DACFD" w14:textId="77777777" w:rsidR="000E4757" w:rsidRPr="000E4757" w:rsidRDefault="000E4757" w:rsidP="000E4757">
            <w:pPr>
              <w:rPr>
                <w:b/>
              </w:rPr>
            </w:pPr>
            <w:r w:rsidRPr="000E4757">
              <w:rPr>
                <w:b/>
              </w:rPr>
              <w:t>White</w:t>
            </w:r>
          </w:p>
          <w:p w14:paraId="41923C01" w14:textId="77777777" w:rsidR="000E4757" w:rsidRPr="000E4757" w:rsidRDefault="000E4757" w:rsidP="000E4757">
            <w:r w:rsidRPr="000E4757">
              <w:rPr>
                <w:rFonts w:ascii="Segoe UI Symbol" w:hAnsi="Segoe UI Symbol" w:cs="Segoe UI Symbol"/>
              </w:rPr>
              <w:t>☐</w:t>
            </w:r>
            <w:r w:rsidRPr="000E4757">
              <w:t>British</w:t>
            </w:r>
          </w:p>
          <w:p w14:paraId="2214C0E4" w14:textId="77777777" w:rsidR="000E4757" w:rsidRPr="000E4757" w:rsidRDefault="000E4757" w:rsidP="000E4757">
            <w:r w:rsidRPr="000E4757">
              <w:rPr>
                <w:rFonts w:ascii="Segoe UI Symbol" w:hAnsi="Segoe UI Symbol" w:cs="Segoe UI Symbol"/>
              </w:rPr>
              <w:t>☐</w:t>
            </w:r>
            <w:r w:rsidRPr="000E4757">
              <w:t>Irish</w:t>
            </w:r>
          </w:p>
          <w:p w14:paraId="1138AC18" w14:textId="77777777" w:rsidR="000E4757" w:rsidRPr="000E4757" w:rsidRDefault="000E4757" w:rsidP="000E4757">
            <w:r w:rsidRPr="000E4757">
              <w:rPr>
                <w:rFonts w:ascii="Segoe UI Symbol" w:hAnsi="Segoe UI Symbol" w:cs="Segoe UI Symbol"/>
              </w:rPr>
              <w:t>☐</w:t>
            </w:r>
            <w:r w:rsidRPr="000E4757">
              <w:t>Gypsy/Roma</w:t>
            </w:r>
          </w:p>
          <w:p w14:paraId="462ED036" w14:textId="77777777" w:rsidR="000E4757" w:rsidRPr="000E4757" w:rsidRDefault="000E4757" w:rsidP="000E4757">
            <w:r w:rsidRPr="000E4757">
              <w:rPr>
                <w:rFonts w:ascii="Segoe UI Symbol" w:hAnsi="Segoe UI Symbol" w:cs="Segoe UI Symbol"/>
              </w:rPr>
              <w:t>☐</w:t>
            </w:r>
            <w:r w:rsidRPr="000E4757">
              <w:t>Traveller of Irish heritage</w:t>
            </w:r>
          </w:p>
          <w:p w14:paraId="0CF68A00" w14:textId="77777777" w:rsidR="000E4757" w:rsidRPr="000E4757" w:rsidRDefault="000E4757" w:rsidP="000E4757">
            <w:r w:rsidRPr="000E4757">
              <w:rPr>
                <w:rFonts w:ascii="Segoe UI Symbol" w:hAnsi="Segoe UI Symbol" w:cs="Segoe UI Symbol"/>
              </w:rPr>
              <w:t>☐</w:t>
            </w:r>
            <w:r w:rsidRPr="000E4757">
              <w:t>Any other White background</w:t>
            </w:r>
          </w:p>
        </w:tc>
        <w:tc>
          <w:tcPr>
            <w:tcW w:w="1050" w:type="pct"/>
          </w:tcPr>
          <w:p w14:paraId="6918E86E" w14:textId="77777777" w:rsidR="000E4757" w:rsidRPr="000E4757" w:rsidRDefault="000E4757" w:rsidP="000E4757">
            <w:pPr>
              <w:rPr>
                <w:b/>
              </w:rPr>
            </w:pPr>
            <w:r w:rsidRPr="000E4757">
              <w:rPr>
                <w:b/>
              </w:rPr>
              <w:t>Asian or British Asian</w:t>
            </w:r>
          </w:p>
          <w:p w14:paraId="7B99BA45" w14:textId="77777777" w:rsidR="000E4757" w:rsidRPr="000E4757" w:rsidRDefault="000E4757" w:rsidP="000E4757">
            <w:r w:rsidRPr="000E4757">
              <w:rPr>
                <w:rFonts w:ascii="Segoe UI Symbol" w:hAnsi="Segoe UI Symbol" w:cs="Segoe UI Symbol"/>
              </w:rPr>
              <w:t>☐</w:t>
            </w:r>
            <w:r w:rsidRPr="000E4757">
              <w:t>Bangladeshi</w:t>
            </w:r>
          </w:p>
          <w:p w14:paraId="538BE200" w14:textId="77777777" w:rsidR="000E4757" w:rsidRPr="000E4757" w:rsidRDefault="000E4757" w:rsidP="000E4757">
            <w:r w:rsidRPr="000E4757">
              <w:rPr>
                <w:rFonts w:ascii="Segoe UI Symbol" w:hAnsi="Segoe UI Symbol" w:cs="Segoe UI Symbol"/>
              </w:rPr>
              <w:t>☐</w:t>
            </w:r>
            <w:r w:rsidRPr="000E4757">
              <w:t>Indian</w:t>
            </w:r>
          </w:p>
          <w:p w14:paraId="3869FA6F" w14:textId="77777777" w:rsidR="000E4757" w:rsidRPr="000E4757" w:rsidRDefault="000E4757" w:rsidP="000E4757">
            <w:r w:rsidRPr="000E4757">
              <w:rPr>
                <w:rFonts w:ascii="Segoe UI Symbol" w:hAnsi="Segoe UI Symbol" w:cs="Segoe UI Symbol"/>
              </w:rPr>
              <w:t>☐</w:t>
            </w:r>
            <w:r w:rsidRPr="000E4757">
              <w:t>Pakistani</w:t>
            </w:r>
          </w:p>
          <w:p w14:paraId="54B94565" w14:textId="77777777" w:rsidR="000E4757" w:rsidRPr="000E4757" w:rsidRDefault="000E4757" w:rsidP="000E4757">
            <w:r w:rsidRPr="000E4757">
              <w:rPr>
                <w:rFonts w:ascii="Segoe UI Symbol" w:hAnsi="Segoe UI Symbol" w:cs="Segoe UI Symbol"/>
              </w:rPr>
              <w:t>☐</w:t>
            </w:r>
            <w:r w:rsidRPr="000E4757">
              <w:t>Chinese</w:t>
            </w:r>
          </w:p>
          <w:p w14:paraId="62A8220F" w14:textId="77777777" w:rsidR="000E4757" w:rsidRPr="000E4757" w:rsidRDefault="000E4757" w:rsidP="000E4757">
            <w:r w:rsidRPr="000E4757">
              <w:rPr>
                <w:rFonts w:ascii="Segoe UI Symbol" w:hAnsi="Segoe UI Symbol" w:cs="Segoe UI Symbol"/>
              </w:rPr>
              <w:t>☐</w:t>
            </w:r>
            <w:r w:rsidRPr="000E4757">
              <w:t>Any other Asian background</w:t>
            </w:r>
          </w:p>
        </w:tc>
        <w:tc>
          <w:tcPr>
            <w:tcW w:w="1048" w:type="pct"/>
          </w:tcPr>
          <w:p w14:paraId="672F88A4" w14:textId="77777777" w:rsidR="000E4757" w:rsidRPr="000E4757" w:rsidRDefault="000E4757" w:rsidP="000E4757">
            <w:pPr>
              <w:rPr>
                <w:b/>
              </w:rPr>
            </w:pPr>
            <w:r w:rsidRPr="000E4757">
              <w:rPr>
                <w:b/>
              </w:rPr>
              <w:t>Black or Black British</w:t>
            </w:r>
          </w:p>
          <w:p w14:paraId="2599EAB3" w14:textId="77777777" w:rsidR="000E4757" w:rsidRPr="000E4757" w:rsidRDefault="000E4757" w:rsidP="000E4757">
            <w:r w:rsidRPr="000E4757">
              <w:rPr>
                <w:rFonts w:ascii="Segoe UI Symbol" w:hAnsi="Segoe UI Symbol" w:cs="Segoe UI Symbol"/>
              </w:rPr>
              <w:t>☐</w:t>
            </w:r>
            <w:r w:rsidRPr="000E4757">
              <w:t>African</w:t>
            </w:r>
          </w:p>
          <w:p w14:paraId="1CCD96D1" w14:textId="77777777" w:rsidR="000E4757" w:rsidRPr="000E4757" w:rsidRDefault="000E4757" w:rsidP="000E4757">
            <w:r w:rsidRPr="000E4757">
              <w:rPr>
                <w:rFonts w:ascii="Segoe UI Symbol" w:hAnsi="Segoe UI Symbol" w:cs="Segoe UI Symbol"/>
              </w:rPr>
              <w:t>☐</w:t>
            </w:r>
            <w:r w:rsidRPr="000E4757">
              <w:t>Caribbean</w:t>
            </w:r>
          </w:p>
          <w:p w14:paraId="161F95D6" w14:textId="77777777" w:rsidR="000E4757" w:rsidRPr="000E4757" w:rsidRDefault="000E4757" w:rsidP="000E4757">
            <w:r w:rsidRPr="000E4757">
              <w:rPr>
                <w:rFonts w:ascii="Segoe UI Symbol" w:hAnsi="Segoe UI Symbol" w:cs="Segoe UI Symbol"/>
              </w:rPr>
              <w:t>☐</w:t>
            </w:r>
            <w:r w:rsidRPr="000E4757">
              <w:t>Any other Black background</w:t>
            </w:r>
          </w:p>
          <w:p w14:paraId="54C3F846" w14:textId="77777777" w:rsidR="000E4757" w:rsidRPr="000E4757" w:rsidRDefault="000E4757" w:rsidP="000E4757"/>
        </w:tc>
      </w:tr>
      <w:tr w:rsidR="000E4757" w:rsidRPr="000E4757" w14:paraId="62A26F67" w14:textId="77777777" w:rsidTr="00F96852">
        <w:trPr>
          <w:trHeight w:val="606"/>
        </w:trPr>
        <w:tc>
          <w:tcPr>
            <w:tcW w:w="1852" w:type="pct"/>
          </w:tcPr>
          <w:p w14:paraId="30AD567E" w14:textId="77777777" w:rsidR="000E4757" w:rsidRPr="000E4757" w:rsidRDefault="000E4757" w:rsidP="000E4757">
            <w:pPr>
              <w:rPr>
                <w:b/>
              </w:rPr>
            </w:pPr>
          </w:p>
        </w:tc>
        <w:tc>
          <w:tcPr>
            <w:tcW w:w="1050" w:type="pct"/>
          </w:tcPr>
          <w:p w14:paraId="04DBFBB7" w14:textId="77777777" w:rsidR="000E4757" w:rsidRPr="000E4757" w:rsidRDefault="000E4757" w:rsidP="000E4757">
            <w:pPr>
              <w:rPr>
                <w:b/>
              </w:rPr>
            </w:pPr>
            <w:r w:rsidRPr="000E4757">
              <w:rPr>
                <w:b/>
              </w:rPr>
              <w:t>Mixed</w:t>
            </w:r>
          </w:p>
          <w:p w14:paraId="06544A17" w14:textId="77777777" w:rsidR="000E4757" w:rsidRPr="000E4757" w:rsidRDefault="000E4757" w:rsidP="000E4757">
            <w:r w:rsidRPr="000E4757">
              <w:rPr>
                <w:rFonts w:ascii="Segoe UI Symbol" w:hAnsi="Segoe UI Symbol" w:cs="Segoe UI Symbol"/>
              </w:rPr>
              <w:t>☐</w:t>
            </w:r>
            <w:r w:rsidRPr="000E4757">
              <w:t>White and Asian</w:t>
            </w:r>
          </w:p>
          <w:p w14:paraId="6AAB0714" w14:textId="77777777" w:rsidR="000E4757" w:rsidRPr="000E4757" w:rsidRDefault="000E4757" w:rsidP="000E4757">
            <w:r w:rsidRPr="000E4757">
              <w:rPr>
                <w:rFonts w:ascii="Segoe UI Symbol" w:hAnsi="Segoe UI Symbol" w:cs="Segoe UI Symbol"/>
              </w:rPr>
              <w:t>☐</w:t>
            </w:r>
            <w:r w:rsidRPr="000E4757">
              <w:t>White and Black African</w:t>
            </w:r>
          </w:p>
          <w:p w14:paraId="3E3B8958" w14:textId="77777777" w:rsidR="000E4757" w:rsidRPr="000E4757" w:rsidRDefault="000E4757" w:rsidP="000E4757">
            <w:r w:rsidRPr="000E4757">
              <w:rPr>
                <w:rFonts w:ascii="Segoe UI Symbol" w:hAnsi="Segoe UI Symbol" w:cs="Segoe UI Symbol"/>
              </w:rPr>
              <w:t>☐</w:t>
            </w:r>
            <w:r w:rsidRPr="000E4757">
              <w:t>White and Black Caribbean</w:t>
            </w:r>
          </w:p>
          <w:p w14:paraId="0D10D135" w14:textId="77777777" w:rsidR="000E4757" w:rsidRPr="000E4757" w:rsidRDefault="000E4757" w:rsidP="000E4757">
            <w:r w:rsidRPr="000E4757">
              <w:rPr>
                <w:rFonts w:ascii="Segoe UI Symbol" w:hAnsi="Segoe UI Symbol" w:cs="Segoe UI Symbol"/>
              </w:rPr>
              <w:t>☐</w:t>
            </w:r>
            <w:r w:rsidRPr="000E4757">
              <w:t>Any other mixed background</w:t>
            </w:r>
          </w:p>
        </w:tc>
        <w:tc>
          <w:tcPr>
            <w:tcW w:w="1050" w:type="pct"/>
          </w:tcPr>
          <w:p w14:paraId="5936A8BB" w14:textId="77777777" w:rsidR="000E4757" w:rsidRPr="000E4757" w:rsidRDefault="000E4757" w:rsidP="000E4757">
            <w:pPr>
              <w:rPr>
                <w:b/>
              </w:rPr>
            </w:pPr>
            <w:r w:rsidRPr="000E4757">
              <w:rPr>
                <w:b/>
              </w:rPr>
              <w:t>Other Ethnic groups</w:t>
            </w:r>
          </w:p>
          <w:p w14:paraId="20F3FCE8" w14:textId="77777777" w:rsidR="000E4757" w:rsidRPr="000E4757" w:rsidRDefault="000E4757" w:rsidP="000E4757">
            <w:r w:rsidRPr="000E4757">
              <w:rPr>
                <w:rFonts w:ascii="Segoe UI Symbol" w:hAnsi="Segoe UI Symbol" w:cs="Segoe UI Symbol"/>
              </w:rPr>
              <w:t>☐</w:t>
            </w:r>
            <w:r w:rsidRPr="000E4757">
              <w:t>Arab</w:t>
            </w:r>
          </w:p>
          <w:p w14:paraId="4B3A0422" w14:textId="77777777" w:rsidR="000E4757" w:rsidRPr="000E4757" w:rsidRDefault="000E4757" w:rsidP="000E4757">
            <w:r w:rsidRPr="000E4757">
              <w:rPr>
                <w:rFonts w:ascii="Segoe UI Symbol" w:hAnsi="Segoe UI Symbol" w:cs="Segoe UI Symbol"/>
              </w:rPr>
              <w:t>☐</w:t>
            </w:r>
            <w:r w:rsidRPr="000E4757">
              <w:t>Any other ethnic group</w:t>
            </w:r>
          </w:p>
          <w:p w14:paraId="0BBD5A81" w14:textId="77777777" w:rsidR="000E4757" w:rsidRPr="000E4757" w:rsidRDefault="000E4757" w:rsidP="000E4757"/>
        </w:tc>
        <w:tc>
          <w:tcPr>
            <w:tcW w:w="1048" w:type="pct"/>
          </w:tcPr>
          <w:p w14:paraId="7A45CBA5" w14:textId="77777777" w:rsidR="000E4757" w:rsidRPr="000E4757" w:rsidRDefault="000E4757" w:rsidP="000E4757">
            <w:r w:rsidRPr="000E4757">
              <w:rPr>
                <w:rFonts w:ascii="Segoe UI Symbol" w:hAnsi="Segoe UI Symbol" w:cs="Segoe UI Symbol"/>
              </w:rPr>
              <w:t>☐</w:t>
            </w:r>
            <w:r w:rsidRPr="000E4757">
              <w:t>Prefer not to say</w:t>
            </w:r>
          </w:p>
        </w:tc>
      </w:tr>
      <w:tr w:rsidR="000E4757" w:rsidRPr="000E4757" w14:paraId="7D9625C9" w14:textId="77777777" w:rsidTr="00F96852">
        <w:trPr>
          <w:trHeight w:val="606"/>
        </w:trPr>
        <w:tc>
          <w:tcPr>
            <w:tcW w:w="1852" w:type="pct"/>
          </w:tcPr>
          <w:p w14:paraId="0C98A301" w14:textId="77777777" w:rsidR="000E4757" w:rsidRPr="000E4757" w:rsidRDefault="000E4757" w:rsidP="000E4757">
            <w:pPr>
              <w:rPr>
                <w:b/>
              </w:rPr>
            </w:pPr>
            <w:r w:rsidRPr="000E4757">
              <w:rPr>
                <w:b/>
              </w:rPr>
              <w:t>Are your day-to-day activities significantly limited because of a health problem or disability which has lasted, or is expected to last, at least 12 months?</w:t>
            </w:r>
          </w:p>
        </w:tc>
        <w:tc>
          <w:tcPr>
            <w:tcW w:w="3148" w:type="pct"/>
            <w:gridSpan w:val="3"/>
          </w:tcPr>
          <w:p w14:paraId="56B21602" w14:textId="77777777" w:rsidR="000E4757" w:rsidRPr="000E4757" w:rsidRDefault="000E4757" w:rsidP="000E4757">
            <w:r w:rsidRPr="000E4757">
              <w:rPr>
                <w:rFonts w:ascii="Segoe UI Symbol" w:hAnsi="Segoe UI Symbol" w:cs="Segoe UI Symbol"/>
              </w:rPr>
              <w:t>☐</w:t>
            </w:r>
            <w:r w:rsidRPr="000E4757">
              <w:t>Yes (please provide information below)</w:t>
            </w:r>
          </w:p>
          <w:p w14:paraId="090330DC" w14:textId="77777777" w:rsidR="000E4757" w:rsidRPr="000E4757" w:rsidRDefault="000E4757" w:rsidP="000E4757">
            <w:r w:rsidRPr="000E4757">
              <w:rPr>
                <w:rFonts w:ascii="Segoe UI Symbol" w:hAnsi="Segoe UI Symbol" w:cs="Segoe UI Symbol"/>
              </w:rPr>
              <w:t>☐</w:t>
            </w:r>
            <w:r w:rsidRPr="000E4757">
              <w:t xml:space="preserve"> No</w:t>
            </w:r>
          </w:p>
          <w:p w14:paraId="5A760B23" w14:textId="77777777" w:rsidR="000E4757" w:rsidRPr="000E4757" w:rsidRDefault="000E4757" w:rsidP="000E4757">
            <w:r w:rsidRPr="000E4757">
              <w:rPr>
                <w:rFonts w:ascii="Segoe UI Symbol" w:hAnsi="Segoe UI Symbol" w:cs="Segoe UI Symbol"/>
              </w:rPr>
              <w:t>☐</w:t>
            </w:r>
            <w:r w:rsidRPr="000E4757">
              <w:t>Prefer not to say</w:t>
            </w:r>
          </w:p>
        </w:tc>
      </w:tr>
      <w:tr w:rsidR="000E4757" w:rsidRPr="000E4757" w14:paraId="4DF2D039" w14:textId="77777777" w:rsidTr="00F96852">
        <w:trPr>
          <w:trHeight w:val="606"/>
        </w:trPr>
        <w:tc>
          <w:tcPr>
            <w:tcW w:w="1852" w:type="pct"/>
          </w:tcPr>
          <w:p w14:paraId="04349BB1" w14:textId="77777777" w:rsidR="000E4757" w:rsidRPr="000E4757" w:rsidRDefault="000E4757" w:rsidP="000E4757">
            <w:pPr>
              <w:rPr>
                <w:b/>
              </w:rPr>
            </w:pPr>
            <w:r w:rsidRPr="000E4757">
              <w:rPr>
                <w:b/>
              </w:rPr>
              <w:t>Disability</w:t>
            </w:r>
          </w:p>
        </w:tc>
        <w:tc>
          <w:tcPr>
            <w:tcW w:w="1050" w:type="pct"/>
          </w:tcPr>
          <w:p w14:paraId="71457897" w14:textId="77777777" w:rsidR="000E4757" w:rsidRPr="000E4757" w:rsidRDefault="000E4757" w:rsidP="000E4757">
            <w:r w:rsidRPr="000E4757">
              <w:rPr>
                <w:rFonts w:ascii="Segoe UI Symbol" w:hAnsi="Segoe UI Symbol" w:cs="Segoe UI Symbol"/>
              </w:rPr>
              <w:t>☐</w:t>
            </w:r>
            <w:r w:rsidRPr="000E4757">
              <w:t>Physical impairment</w:t>
            </w:r>
          </w:p>
          <w:p w14:paraId="113027E7" w14:textId="77777777" w:rsidR="000E4757" w:rsidRPr="000E4757" w:rsidRDefault="000E4757" w:rsidP="000E4757">
            <w:r w:rsidRPr="000E4757">
              <w:rPr>
                <w:rFonts w:ascii="Segoe UI Symbol" w:hAnsi="Segoe UI Symbol" w:cs="Segoe UI Symbol"/>
              </w:rPr>
              <w:t>☐</w:t>
            </w:r>
            <w:r w:rsidRPr="000E4757">
              <w:t>Sensory impairment</w:t>
            </w:r>
          </w:p>
          <w:p w14:paraId="7F7783E2" w14:textId="77777777" w:rsidR="000E4757" w:rsidRPr="000E4757" w:rsidRDefault="000E4757" w:rsidP="000E4757">
            <w:r w:rsidRPr="000E4757">
              <w:rPr>
                <w:rFonts w:ascii="Segoe UI Symbol" w:hAnsi="Segoe UI Symbol" w:cs="Segoe UI Symbol"/>
              </w:rPr>
              <w:t>☐</w:t>
            </w:r>
            <w:r w:rsidRPr="000E4757">
              <w:t>Learning disability/difficulty</w:t>
            </w:r>
          </w:p>
        </w:tc>
        <w:tc>
          <w:tcPr>
            <w:tcW w:w="1050" w:type="pct"/>
          </w:tcPr>
          <w:p w14:paraId="270B736F" w14:textId="77777777" w:rsidR="000E4757" w:rsidRPr="000E4757" w:rsidRDefault="000E4757" w:rsidP="000E4757">
            <w:r w:rsidRPr="000E4757">
              <w:rPr>
                <w:rFonts w:ascii="Segoe UI Symbol" w:hAnsi="Segoe UI Symbol" w:cs="Segoe UI Symbol"/>
              </w:rPr>
              <w:t>☐</w:t>
            </w:r>
            <w:r w:rsidRPr="000E4757">
              <w:t>Long-standing illness</w:t>
            </w:r>
          </w:p>
          <w:p w14:paraId="7D582663" w14:textId="77777777" w:rsidR="000E4757" w:rsidRPr="000E4757" w:rsidRDefault="000E4757" w:rsidP="000E4757">
            <w:r w:rsidRPr="000E4757">
              <w:rPr>
                <w:rFonts w:ascii="Segoe UI Symbol" w:hAnsi="Segoe UI Symbol" w:cs="Segoe UI Symbol"/>
              </w:rPr>
              <w:t>☐</w:t>
            </w:r>
            <w:r w:rsidRPr="000E4757">
              <w:t>Mental health condition</w:t>
            </w:r>
          </w:p>
          <w:p w14:paraId="39C5A597" w14:textId="77777777" w:rsidR="000E4757" w:rsidRPr="000E4757" w:rsidRDefault="000E4757" w:rsidP="000E4757">
            <w:r w:rsidRPr="000E4757">
              <w:rPr>
                <w:rFonts w:ascii="Segoe UI Symbol" w:hAnsi="Segoe UI Symbol" w:cs="Segoe UI Symbol"/>
              </w:rPr>
              <w:t>☐</w:t>
            </w:r>
            <w:r w:rsidRPr="000E4757">
              <w:t>Developmental condition</w:t>
            </w:r>
          </w:p>
        </w:tc>
        <w:tc>
          <w:tcPr>
            <w:tcW w:w="1048" w:type="pct"/>
          </w:tcPr>
          <w:p w14:paraId="6E6E74FC" w14:textId="77777777" w:rsidR="000E4757" w:rsidRPr="000E4757" w:rsidRDefault="000E4757" w:rsidP="000E4757">
            <w:r w:rsidRPr="000E4757">
              <w:rPr>
                <w:rFonts w:ascii="Segoe UI Symbol" w:hAnsi="Segoe UI Symbol" w:cs="Segoe UI Symbol"/>
              </w:rPr>
              <w:t>☐</w:t>
            </w:r>
            <w:r w:rsidRPr="000E4757">
              <w:t>Other</w:t>
            </w:r>
          </w:p>
          <w:p w14:paraId="1E8ACD4D" w14:textId="77777777" w:rsidR="000E4757" w:rsidRPr="000E4757" w:rsidRDefault="000E4757" w:rsidP="000E4757">
            <w:r w:rsidRPr="000E4757">
              <w:rPr>
                <w:rFonts w:ascii="Segoe UI Symbol" w:hAnsi="Segoe UI Symbol" w:cs="Segoe UI Symbol"/>
              </w:rPr>
              <w:t>☐</w:t>
            </w:r>
            <w:r w:rsidRPr="000E4757">
              <w:t>Prefer not to say</w:t>
            </w:r>
          </w:p>
        </w:tc>
      </w:tr>
    </w:tbl>
    <w:p w14:paraId="772AFEF5" w14:textId="77777777" w:rsidR="00C520E7" w:rsidRDefault="00C520E7" w:rsidP="000E4757"/>
    <w:sectPr w:rsidR="00C520E7" w:rsidSect="00C520E7">
      <w:headerReference w:type="default" r:id="rId11"/>
      <w:footerReference w:type="even" r:id="rId12"/>
      <w:footerReference w:type="default" r:id="rId13"/>
      <w:footerReference w:type="first" r:id="rId14"/>
      <w:pgSz w:w="11900" w:h="16840" w:code="9"/>
      <w:pgMar w:top="1701" w:right="1077" w:bottom="1701" w:left="1077" w:header="624"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1CED0" w14:textId="77777777" w:rsidR="00832F1A" w:rsidRDefault="00832F1A" w:rsidP="003C56A0">
      <w:pPr>
        <w:spacing w:line="240" w:lineRule="auto"/>
      </w:pPr>
      <w:r>
        <w:separator/>
      </w:r>
    </w:p>
  </w:endnote>
  <w:endnote w:type="continuationSeparator" w:id="0">
    <w:p w14:paraId="1DD6981C" w14:textId="77777777" w:rsidR="00832F1A" w:rsidRDefault="00832F1A" w:rsidP="003C5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Agenda">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8498143"/>
      <w:docPartObj>
        <w:docPartGallery w:val="Page Numbers (Bottom of Page)"/>
        <w:docPartUnique/>
      </w:docPartObj>
    </w:sdtPr>
    <w:sdtEndPr>
      <w:rPr>
        <w:rStyle w:val="PageNumber"/>
      </w:rPr>
    </w:sdtEndPr>
    <w:sdtContent>
      <w:p w14:paraId="1B0F832A" w14:textId="77777777" w:rsidR="000E4757" w:rsidRDefault="000E4757" w:rsidP="000E47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279BBA" w14:textId="77777777" w:rsidR="000E4757" w:rsidRDefault="000E4757"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0319944"/>
      <w:docPartObj>
        <w:docPartGallery w:val="Page Numbers (Bottom of Page)"/>
        <w:docPartUnique/>
      </w:docPartObj>
    </w:sdtPr>
    <w:sdtEndPr>
      <w:rPr>
        <w:rStyle w:val="PageNumber"/>
        <w:rFonts w:ascii="Arial" w:hAnsi="Arial" w:cs="Arial"/>
        <w:b/>
        <w:bCs/>
        <w:sz w:val="22"/>
        <w:szCs w:val="22"/>
      </w:rPr>
    </w:sdtEndPr>
    <w:sdtContent>
      <w:p w14:paraId="6CBA00BC" w14:textId="77777777" w:rsidR="000E4757" w:rsidRPr="00C520E7" w:rsidRDefault="000E4757" w:rsidP="000E4757">
        <w:pPr>
          <w:pStyle w:val="Footer"/>
          <w:framePr w:wrap="none" w:vAnchor="text" w:hAnchor="margin" w:xAlign="right" w:y="1"/>
          <w:rPr>
            <w:rStyle w:val="PageNumber"/>
            <w:rFonts w:ascii="Arial" w:hAnsi="Arial" w:cs="Arial"/>
            <w:b/>
            <w:bCs/>
            <w:sz w:val="22"/>
            <w:szCs w:val="22"/>
          </w:rPr>
        </w:pPr>
        <w:r w:rsidRPr="00C520E7">
          <w:rPr>
            <w:rStyle w:val="PageNumber"/>
            <w:rFonts w:ascii="Arial" w:hAnsi="Arial" w:cs="Arial"/>
            <w:b/>
            <w:bCs/>
            <w:sz w:val="24"/>
          </w:rPr>
          <w:fldChar w:fldCharType="begin"/>
        </w:r>
        <w:r w:rsidRPr="00C520E7">
          <w:rPr>
            <w:rStyle w:val="PageNumber"/>
            <w:rFonts w:ascii="Arial" w:hAnsi="Arial" w:cs="Arial"/>
            <w:b/>
            <w:bCs/>
            <w:sz w:val="24"/>
          </w:rPr>
          <w:instrText xml:space="preserve"> PAGE </w:instrText>
        </w:r>
        <w:r w:rsidRPr="00C520E7">
          <w:rPr>
            <w:rStyle w:val="PageNumber"/>
            <w:rFonts w:ascii="Arial" w:hAnsi="Arial" w:cs="Arial"/>
            <w:b/>
            <w:bCs/>
            <w:sz w:val="24"/>
          </w:rPr>
          <w:fldChar w:fldCharType="separate"/>
        </w:r>
        <w:r w:rsidRPr="00C520E7">
          <w:rPr>
            <w:rStyle w:val="PageNumber"/>
            <w:rFonts w:ascii="Arial" w:hAnsi="Arial" w:cs="Arial"/>
            <w:b/>
            <w:bCs/>
            <w:noProof/>
            <w:sz w:val="24"/>
          </w:rPr>
          <w:t>3</w:t>
        </w:r>
        <w:r w:rsidRPr="00C520E7">
          <w:rPr>
            <w:rStyle w:val="PageNumber"/>
            <w:rFonts w:ascii="Arial" w:hAnsi="Arial" w:cs="Arial"/>
            <w:b/>
            <w:bCs/>
            <w:sz w:val="24"/>
          </w:rPr>
          <w:fldChar w:fldCharType="end"/>
        </w:r>
      </w:p>
    </w:sdtContent>
  </w:sdt>
  <w:p w14:paraId="36BB187F" w14:textId="77777777" w:rsidR="000E4757" w:rsidRPr="00C520E7" w:rsidRDefault="000E4757" w:rsidP="00A5446F">
    <w:pPr>
      <w:pStyle w:val="Footer"/>
      <w:ind w:right="360"/>
      <w:rPr>
        <w:rFonts w:asciiTheme="majorHAnsi" w:hAnsiTheme="majorHAnsi" w:cstheme="majorHAnsi"/>
        <w:b/>
        <w:bCs/>
        <w:sz w:val="24"/>
      </w:rPr>
    </w:pPr>
    <w:r w:rsidRPr="00C520E7">
      <w:rPr>
        <w:rFonts w:asciiTheme="majorHAnsi" w:hAnsiTheme="majorHAnsi" w:cstheme="majorHAnsi"/>
        <w:b/>
        <w:bCs/>
        <w:sz w:val="24"/>
      </w:rPr>
      <w:t>A place to thrive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48C91" w14:textId="77777777" w:rsidR="000E4757" w:rsidRDefault="000E4757">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3FE8E" w14:textId="77777777" w:rsidR="00832F1A" w:rsidRDefault="00832F1A" w:rsidP="003C56A0">
      <w:pPr>
        <w:spacing w:line="240" w:lineRule="auto"/>
      </w:pPr>
      <w:r>
        <w:separator/>
      </w:r>
    </w:p>
  </w:footnote>
  <w:footnote w:type="continuationSeparator" w:id="0">
    <w:p w14:paraId="22E7CE64" w14:textId="77777777" w:rsidR="00832F1A" w:rsidRDefault="00832F1A" w:rsidP="003C5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6900B" w14:textId="77777777" w:rsidR="000E4757" w:rsidRPr="00C520E7" w:rsidRDefault="000E4757" w:rsidP="00C520E7">
    <w:pPr>
      <w:pStyle w:val="Heading2"/>
      <w:jc w:val="right"/>
      <w:rPr>
        <w:color w:val="564B51" w:themeColor="text2"/>
      </w:rPr>
    </w:pPr>
    <w:r w:rsidRPr="000E4757">
      <w:rPr>
        <w:noProof/>
        <w:color w:val="564B51" w:themeColor="text2"/>
      </w:rPr>
      <w:t>Employment application form</w:t>
    </w:r>
    <w:r w:rsidRPr="00C520E7">
      <w:rPr>
        <w:noProof/>
        <w:color w:val="564B51" w:themeColor="text2"/>
      </w:rPr>
      <w:drawing>
        <wp:anchor distT="0" distB="0" distL="114300" distR="114300" simplePos="0" relativeHeight="251658240" behindDoc="1" locked="0" layoutInCell="1" allowOverlap="1" wp14:anchorId="39AA5F7C" wp14:editId="581DF781">
          <wp:simplePos x="0" y="0"/>
          <wp:positionH relativeFrom="column">
            <wp:posOffset>-693420</wp:posOffset>
          </wp:positionH>
          <wp:positionV relativeFrom="page">
            <wp:posOffset>9525</wp:posOffset>
          </wp:positionV>
          <wp:extent cx="7559675" cy="1057275"/>
          <wp:effectExtent l="0" t="0" r="317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10013654"/>
    <w:multiLevelType w:val="hybridMultilevel"/>
    <w:tmpl w:val="FCD2B48E"/>
    <w:lvl w:ilvl="0" w:tplc="497A5146">
      <w:start w:val="1"/>
      <w:numFmt w:val="bullet"/>
      <w:pStyle w:val="Bulletlis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8E61D6"/>
    <w:multiLevelType w:val="hybridMultilevel"/>
    <w:tmpl w:val="2CBED348"/>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5770BA5"/>
    <w:multiLevelType w:val="hybridMultilevel"/>
    <w:tmpl w:val="B008D6A0"/>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E121E1D"/>
    <w:multiLevelType w:val="hybridMultilevel"/>
    <w:tmpl w:val="06F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905465"/>
    <w:multiLevelType w:val="hybridMultilevel"/>
    <w:tmpl w:val="C366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1"/>
  </w:num>
  <w:num w:numId="12">
    <w:abstractNumId w:val="10"/>
  </w:num>
  <w:num w:numId="13">
    <w:abstractNumId w:val="15"/>
  </w:num>
  <w:num w:numId="14">
    <w:abstractNumId w:val="13"/>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456"/>
    <w:rsid w:val="000479DD"/>
    <w:rsid w:val="00062B06"/>
    <w:rsid w:val="000860A2"/>
    <w:rsid w:val="00091E0B"/>
    <w:rsid w:val="000948BA"/>
    <w:rsid w:val="000A32BC"/>
    <w:rsid w:val="000E4757"/>
    <w:rsid w:val="00151B35"/>
    <w:rsid w:val="00163D07"/>
    <w:rsid w:val="00166C24"/>
    <w:rsid w:val="001D0B70"/>
    <w:rsid w:val="002025CD"/>
    <w:rsid w:val="00254456"/>
    <w:rsid w:val="003562A2"/>
    <w:rsid w:val="003842E9"/>
    <w:rsid w:val="00394C28"/>
    <w:rsid w:val="003C56A0"/>
    <w:rsid w:val="003D4033"/>
    <w:rsid w:val="003E6953"/>
    <w:rsid w:val="003F08BA"/>
    <w:rsid w:val="00434242"/>
    <w:rsid w:val="004728C8"/>
    <w:rsid w:val="00503FAE"/>
    <w:rsid w:val="005A2380"/>
    <w:rsid w:val="005B160C"/>
    <w:rsid w:val="0064102F"/>
    <w:rsid w:val="006468F0"/>
    <w:rsid w:val="006A29F5"/>
    <w:rsid w:val="007028CC"/>
    <w:rsid w:val="00772138"/>
    <w:rsid w:val="00813231"/>
    <w:rsid w:val="0081493D"/>
    <w:rsid w:val="00832F1A"/>
    <w:rsid w:val="008479E0"/>
    <w:rsid w:val="00953627"/>
    <w:rsid w:val="0099541B"/>
    <w:rsid w:val="00A5446F"/>
    <w:rsid w:val="00A76C80"/>
    <w:rsid w:val="00AC5D6B"/>
    <w:rsid w:val="00C520E7"/>
    <w:rsid w:val="00C8213B"/>
    <w:rsid w:val="00CA3DF0"/>
    <w:rsid w:val="00D54EC4"/>
    <w:rsid w:val="00DE54AD"/>
    <w:rsid w:val="00E5316D"/>
    <w:rsid w:val="00E66042"/>
    <w:rsid w:val="00EC762F"/>
    <w:rsid w:val="00F27F78"/>
    <w:rsid w:val="00F62E5C"/>
    <w:rsid w:val="00F96852"/>
    <w:rsid w:val="00FC6CC1"/>
    <w:rsid w:val="00FF3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EA14E7"/>
  <w14:defaultImageDpi w14:val="32767"/>
  <w15:chartTrackingRefBased/>
  <w15:docId w15:val="{9AF2FCDC-E524-4D2E-B02B-B5E1B5BDF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53627"/>
    <w:pPr>
      <w:spacing w:after="120" w:line="300" w:lineRule="exact"/>
    </w:pPr>
    <w:rPr>
      <w:rFonts w:ascii="Garamond" w:hAnsi="Garamond"/>
    </w:rPr>
  </w:style>
  <w:style w:type="paragraph" w:styleId="Heading1">
    <w:name w:val="heading 1"/>
    <w:aliases w:val="Main heading"/>
    <w:basedOn w:val="Normal"/>
    <w:next w:val="Normal"/>
    <w:link w:val="Heading1Char"/>
    <w:uiPriority w:val="9"/>
    <w:qFormat/>
    <w:rsid w:val="00C520E7"/>
    <w:pPr>
      <w:keepNext/>
      <w:keepLines/>
      <w:spacing w:line="440" w:lineRule="exact"/>
      <w:outlineLvl w:val="0"/>
    </w:pPr>
    <w:rPr>
      <w:rFonts w:ascii="Arial" w:eastAsiaTheme="majorEastAsia" w:hAnsi="Arial" w:cs="Times New Roman (Headings CS)"/>
      <w:b/>
      <w:color w:val="564B51" w:themeColor="accent2"/>
      <w:sz w:val="36"/>
      <w:szCs w:val="32"/>
    </w:rPr>
  </w:style>
  <w:style w:type="paragraph" w:styleId="Heading2">
    <w:name w:val="heading 2"/>
    <w:aliases w:val="Section heading"/>
    <w:basedOn w:val="Normal"/>
    <w:next w:val="Normal"/>
    <w:link w:val="Heading2Char"/>
    <w:uiPriority w:val="9"/>
    <w:unhideWhenUsed/>
    <w:qFormat/>
    <w:rsid w:val="003842E9"/>
    <w:pPr>
      <w:keepNext/>
      <w:keepLines/>
      <w:spacing w:before="240" w:after="60" w:line="320" w:lineRule="exact"/>
      <w:outlineLvl w:val="1"/>
    </w:pPr>
    <w:rPr>
      <w:rFonts w:ascii="Arial" w:eastAsiaTheme="majorEastAsia" w:hAnsi="Arial" w:cs="Times New Roman (Headings CS)"/>
      <w:b/>
      <w:color w:val="EC606C"/>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0"/>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Main heading Char"/>
    <w:basedOn w:val="DefaultParagraphFont"/>
    <w:link w:val="Heading1"/>
    <w:uiPriority w:val="9"/>
    <w:rsid w:val="00C520E7"/>
    <w:rPr>
      <w:rFonts w:ascii="Arial" w:eastAsiaTheme="majorEastAsia" w:hAnsi="Arial" w:cs="Times New Roman (Headings CS)"/>
      <w:b/>
      <w:color w:val="564B51" w:themeColor="accent2"/>
      <w:sz w:val="36"/>
      <w:szCs w:val="32"/>
    </w:rPr>
  </w:style>
  <w:style w:type="character" w:customStyle="1" w:styleId="Heading2Char">
    <w:name w:val="Heading 2 Char"/>
    <w:aliases w:val="Section heading Char"/>
    <w:basedOn w:val="DefaultParagraphFont"/>
    <w:link w:val="Heading2"/>
    <w:uiPriority w:val="9"/>
    <w:rsid w:val="003842E9"/>
    <w:rPr>
      <w:rFonts w:ascii="Arial" w:eastAsiaTheme="majorEastAsia" w:hAnsi="Arial" w:cs="Times New Roman (Headings CS)"/>
      <w:b/>
      <w:color w:val="EC606C"/>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aliases w:val="Main title"/>
    <w:basedOn w:val="Normal"/>
    <w:next w:val="Normal"/>
    <w:link w:val="TitleChar"/>
    <w:uiPriority w:val="10"/>
    <w:rsid w:val="00C520E7"/>
    <w:pPr>
      <w:spacing w:line="620" w:lineRule="exact"/>
      <w:contextualSpacing/>
    </w:pPr>
    <w:rPr>
      <w:rFonts w:ascii="Arial" w:eastAsiaTheme="majorEastAsia" w:hAnsi="Arial" w:cs="Times New Roman (Headings CS)"/>
      <w:b/>
      <w:color w:val="564B51"/>
      <w:kern w:val="28"/>
      <w:sz w:val="36"/>
      <w:szCs w:val="56"/>
    </w:rPr>
  </w:style>
  <w:style w:type="character" w:customStyle="1" w:styleId="TitleChar">
    <w:name w:val="Title Char"/>
    <w:aliases w:val="Main title Char"/>
    <w:basedOn w:val="DefaultParagraphFont"/>
    <w:link w:val="Title"/>
    <w:uiPriority w:val="10"/>
    <w:rsid w:val="00C520E7"/>
    <w:rPr>
      <w:rFonts w:ascii="Arial" w:eastAsiaTheme="majorEastAsia" w:hAnsi="Arial" w:cs="Times New Roman (Headings CS)"/>
      <w:b/>
      <w:color w:val="564B51"/>
      <w:kern w:val="28"/>
      <w:sz w:val="36"/>
      <w:szCs w:val="56"/>
    </w:rPr>
  </w:style>
  <w:style w:type="paragraph" w:styleId="NoSpacing">
    <w:name w:val="No Spacing"/>
    <w:link w:val="NoSpacingChar"/>
    <w:uiPriority w:val="1"/>
    <w:qFormat/>
    <w:rsid w:val="003F08BA"/>
    <w:rPr>
      <w:rFonts w:eastAsiaTheme="minorEastAsia"/>
      <w:szCs w:val="22"/>
      <w:lang w:val="en-US" w:eastAsia="zh-CN"/>
    </w:rPr>
  </w:style>
  <w:style w:type="character" w:customStyle="1" w:styleId="NoSpacingChar">
    <w:name w:val="No Spacing Char"/>
    <w:basedOn w:val="DefaultParagraphFont"/>
    <w:link w:val="NoSpacing"/>
    <w:uiPriority w:val="1"/>
    <w:rsid w:val="003F08BA"/>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rsid w:val="00166C24"/>
    <w:pPr>
      <w:ind w:left="720"/>
      <w:contextualSpacing/>
    </w:pPr>
  </w:style>
  <w:style w:type="paragraph" w:customStyle="1" w:styleId="Bulletlist">
    <w:name w:val="Bullet list"/>
    <w:basedOn w:val="ListParagraph"/>
    <w:link w:val="BulletlistChar"/>
    <w:qFormat/>
    <w:rsid w:val="00166C24"/>
    <w:pPr>
      <w:numPr>
        <w:numId w:val="12"/>
      </w:numPr>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166C24"/>
    <w:rPr>
      <w:rFonts w:ascii="Garamond" w:hAnsi="Garamond"/>
    </w:rPr>
  </w:style>
  <w:style w:type="paragraph" w:customStyle="1" w:styleId="Subheading">
    <w:name w:val="Subheading"/>
    <w:basedOn w:val="Heading2"/>
    <w:link w:val="SubheadingChar"/>
    <w:qFormat/>
    <w:rsid w:val="00C520E7"/>
    <w:rPr>
      <w:color w:val="EC606C" w:themeColor="accent1"/>
      <w:sz w:val="24"/>
      <w:szCs w:val="24"/>
    </w:rPr>
  </w:style>
  <w:style w:type="character" w:customStyle="1" w:styleId="SubheadingChar">
    <w:name w:val="Subheading Char"/>
    <w:basedOn w:val="Heading2Char"/>
    <w:link w:val="Subheading"/>
    <w:rsid w:val="00C520E7"/>
    <w:rPr>
      <w:rFonts w:ascii="Arial" w:eastAsiaTheme="majorEastAsia" w:hAnsi="Arial" w:cs="Times New Roman (Headings CS)"/>
      <w:b/>
      <w:color w:val="EC606C" w:themeColor="accent1"/>
      <w:sz w:val="28"/>
      <w:szCs w:val="26"/>
    </w:rPr>
  </w:style>
  <w:style w:type="character" w:styleId="Emphasis">
    <w:name w:val="Emphasis"/>
    <w:basedOn w:val="DefaultParagraphFont"/>
    <w:uiPriority w:val="20"/>
    <w:qFormat/>
    <w:rsid w:val="00C520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fleming\Desktop\Application%20form%2020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E70ECE5B08A42AF9EABF808E59B6D69"/>
        <w:category>
          <w:name w:val="General"/>
          <w:gallery w:val="placeholder"/>
        </w:category>
        <w:types>
          <w:type w:val="bbPlcHdr"/>
        </w:types>
        <w:behaviors>
          <w:behavior w:val="content"/>
        </w:behaviors>
        <w:guid w:val="{8D66128C-189E-4CB5-AF24-B5DD6E4722D9}"/>
      </w:docPartPr>
      <w:docPartBody>
        <w:p w:rsidR="001D3CEE" w:rsidRDefault="00752F74">
          <w:pPr>
            <w:pStyle w:val="CE70ECE5B08A42AF9EABF808E59B6D69"/>
          </w:pPr>
          <w:r w:rsidRPr="00596A24">
            <w:rPr>
              <w:rStyle w:val="PlaceholderText"/>
            </w:rPr>
            <w:t>Click or tap here to enter text.</w:t>
          </w:r>
        </w:p>
      </w:docPartBody>
    </w:docPart>
    <w:docPart>
      <w:docPartPr>
        <w:name w:val="6530CB5018034F3CB0F5FB2F409E69C3"/>
        <w:category>
          <w:name w:val="General"/>
          <w:gallery w:val="placeholder"/>
        </w:category>
        <w:types>
          <w:type w:val="bbPlcHdr"/>
        </w:types>
        <w:behaviors>
          <w:behavior w:val="content"/>
        </w:behaviors>
        <w:guid w:val="{02F5B85E-B506-4427-BFCA-E6310F271352}"/>
      </w:docPartPr>
      <w:docPartBody>
        <w:p w:rsidR="001D3CEE" w:rsidRDefault="00752F74">
          <w:pPr>
            <w:pStyle w:val="6530CB5018034F3CB0F5FB2F409E69C3"/>
          </w:pPr>
          <w:r w:rsidRPr="00596A24">
            <w:rPr>
              <w:rStyle w:val="PlaceholderText"/>
            </w:rPr>
            <w:t>Click or tap here to enter text.</w:t>
          </w:r>
        </w:p>
      </w:docPartBody>
    </w:docPart>
    <w:docPart>
      <w:docPartPr>
        <w:name w:val="47E15B56AA594D958F7F4B26C03C16B9"/>
        <w:category>
          <w:name w:val="General"/>
          <w:gallery w:val="placeholder"/>
        </w:category>
        <w:types>
          <w:type w:val="bbPlcHdr"/>
        </w:types>
        <w:behaviors>
          <w:behavior w:val="content"/>
        </w:behaviors>
        <w:guid w:val="{5029111E-DB54-4997-9774-35660415E86F}"/>
      </w:docPartPr>
      <w:docPartBody>
        <w:p w:rsidR="001D3CEE" w:rsidRDefault="00752F74">
          <w:pPr>
            <w:pStyle w:val="47E15B56AA594D958F7F4B26C03C16B9"/>
          </w:pPr>
          <w:r w:rsidRPr="00596A24">
            <w:rPr>
              <w:rStyle w:val="PlaceholderText"/>
            </w:rPr>
            <w:t>Click or tap here to enter text.</w:t>
          </w:r>
        </w:p>
      </w:docPartBody>
    </w:docPart>
    <w:docPart>
      <w:docPartPr>
        <w:name w:val="B096A2E7595C4A969C26A6509C55F8B7"/>
        <w:category>
          <w:name w:val="General"/>
          <w:gallery w:val="placeholder"/>
        </w:category>
        <w:types>
          <w:type w:val="bbPlcHdr"/>
        </w:types>
        <w:behaviors>
          <w:behavior w:val="content"/>
        </w:behaviors>
        <w:guid w:val="{8A9ADD48-8DAB-4680-B820-1FDF49219151}"/>
      </w:docPartPr>
      <w:docPartBody>
        <w:p w:rsidR="001D3CEE" w:rsidRDefault="00752F74">
          <w:pPr>
            <w:pStyle w:val="B096A2E7595C4A969C26A6509C55F8B7"/>
          </w:pPr>
          <w:r w:rsidRPr="00596A24">
            <w:rPr>
              <w:rStyle w:val="PlaceholderText"/>
            </w:rPr>
            <w:t>Click or tap here to enter text.</w:t>
          </w:r>
        </w:p>
      </w:docPartBody>
    </w:docPart>
    <w:docPart>
      <w:docPartPr>
        <w:name w:val="D0D5E334850242B1A4D5EF96A073AF50"/>
        <w:category>
          <w:name w:val="General"/>
          <w:gallery w:val="placeholder"/>
        </w:category>
        <w:types>
          <w:type w:val="bbPlcHdr"/>
        </w:types>
        <w:behaviors>
          <w:behavior w:val="content"/>
        </w:behaviors>
        <w:guid w:val="{65319EDD-54E9-4CA5-9C04-C618ADF04BA8}"/>
      </w:docPartPr>
      <w:docPartBody>
        <w:p w:rsidR="001D3CEE" w:rsidRDefault="00752F74">
          <w:pPr>
            <w:pStyle w:val="D0D5E334850242B1A4D5EF96A073AF50"/>
          </w:pPr>
          <w:r w:rsidRPr="00596A24">
            <w:rPr>
              <w:rStyle w:val="PlaceholderText"/>
            </w:rPr>
            <w:t>Click or tap here to enter text.</w:t>
          </w:r>
        </w:p>
      </w:docPartBody>
    </w:docPart>
    <w:docPart>
      <w:docPartPr>
        <w:name w:val="805F2B79169A4E4290B5F83E8F45991D"/>
        <w:category>
          <w:name w:val="General"/>
          <w:gallery w:val="placeholder"/>
        </w:category>
        <w:types>
          <w:type w:val="bbPlcHdr"/>
        </w:types>
        <w:behaviors>
          <w:behavior w:val="content"/>
        </w:behaviors>
        <w:guid w:val="{B071947F-4BFF-4884-95B3-A561AB6D870F}"/>
      </w:docPartPr>
      <w:docPartBody>
        <w:p w:rsidR="001D3CEE" w:rsidRDefault="00752F74">
          <w:pPr>
            <w:pStyle w:val="805F2B79169A4E4290B5F83E8F45991D"/>
          </w:pPr>
          <w:r w:rsidRPr="00596A24">
            <w:rPr>
              <w:rStyle w:val="PlaceholderText"/>
            </w:rPr>
            <w:t>Click or tap here to enter text.</w:t>
          </w:r>
        </w:p>
      </w:docPartBody>
    </w:docPart>
    <w:docPart>
      <w:docPartPr>
        <w:name w:val="331DFCF4295E4D98AE93E248B5E8CC48"/>
        <w:category>
          <w:name w:val="General"/>
          <w:gallery w:val="placeholder"/>
        </w:category>
        <w:types>
          <w:type w:val="bbPlcHdr"/>
        </w:types>
        <w:behaviors>
          <w:behavior w:val="content"/>
        </w:behaviors>
        <w:guid w:val="{A6431F21-FD06-4CC1-9920-7D7F4C6BCEAE}"/>
      </w:docPartPr>
      <w:docPartBody>
        <w:p w:rsidR="001D3CEE" w:rsidRDefault="00752F74">
          <w:pPr>
            <w:pStyle w:val="331DFCF4295E4D98AE93E248B5E8CC48"/>
          </w:pPr>
          <w:r w:rsidRPr="00596A24">
            <w:rPr>
              <w:rStyle w:val="PlaceholderText"/>
            </w:rPr>
            <w:t>Click or tap here to enter text.</w:t>
          </w:r>
        </w:p>
      </w:docPartBody>
    </w:docPart>
    <w:docPart>
      <w:docPartPr>
        <w:name w:val="83EA01BED16F41918A10719CD8E5CDA9"/>
        <w:category>
          <w:name w:val="General"/>
          <w:gallery w:val="placeholder"/>
        </w:category>
        <w:types>
          <w:type w:val="bbPlcHdr"/>
        </w:types>
        <w:behaviors>
          <w:behavior w:val="content"/>
        </w:behaviors>
        <w:guid w:val="{AB9142E3-6417-4D28-B199-A981FD4F91E9}"/>
      </w:docPartPr>
      <w:docPartBody>
        <w:p w:rsidR="001D3CEE" w:rsidRDefault="00752F74">
          <w:pPr>
            <w:pStyle w:val="83EA01BED16F41918A10719CD8E5CDA9"/>
          </w:pPr>
          <w:r w:rsidRPr="00596A24">
            <w:rPr>
              <w:rStyle w:val="PlaceholderText"/>
            </w:rPr>
            <w:t>Click or tap here to enter text.</w:t>
          </w:r>
        </w:p>
      </w:docPartBody>
    </w:docPart>
    <w:docPart>
      <w:docPartPr>
        <w:name w:val="5DCAB05777D04F8A86FCB8363C3E0181"/>
        <w:category>
          <w:name w:val="General"/>
          <w:gallery w:val="placeholder"/>
        </w:category>
        <w:types>
          <w:type w:val="bbPlcHdr"/>
        </w:types>
        <w:behaviors>
          <w:behavior w:val="content"/>
        </w:behaviors>
        <w:guid w:val="{B8BF4BE9-2F5A-4EEC-8479-639EA8BDEE3F}"/>
      </w:docPartPr>
      <w:docPartBody>
        <w:p w:rsidR="001D3CEE" w:rsidRDefault="00752F74">
          <w:pPr>
            <w:pStyle w:val="5DCAB05777D04F8A86FCB8363C3E0181"/>
          </w:pPr>
          <w:r w:rsidRPr="00596A24">
            <w:rPr>
              <w:rStyle w:val="PlaceholderText"/>
            </w:rPr>
            <w:t>Click or tap here to enter text.</w:t>
          </w:r>
        </w:p>
      </w:docPartBody>
    </w:docPart>
    <w:docPart>
      <w:docPartPr>
        <w:name w:val="C253094E5A6544BAAE5B3ADD0FB3D1C0"/>
        <w:category>
          <w:name w:val="General"/>
          <w:gallery w:val="placeholder"/>
        </w:category>
        <w:types>
          <w:type w:val="bbPlcHdr"/>
        </w:types>
        <w:behaviors>
          <w:behavior w:val="content"/>
        </w:behaviors>
        <w:guid w:val="{8F615A5E-5999-42FD-AB7D-895AF55F0C4D}"/>
      </w:docPartPr>
      <w:docPartBody>
        <w:p w:rsidR="001D3CEE" w:rsidRDefault="00752F74">
          <w:pPr>
            <w:pStyle w:val="C253094E5A6544BAAE5B3ADD0FB3D1C0"/>
          </w:pPr>
          <w:r w:rsidRPr="00582631">
            <w:rPr>
              <w:rStyle w:val="PlaceholderText"/>
            </w:rPr>
            <w:t>Click or tap here to enter text.</w:t>
          </w:r>
        </w:p>
      </w:docPartBody>
    </w:docPart>
    <w:docPart>
      <w:docPartPr>
        <w:name w:val="28D37F6AE45F415D8FFE7C6F8472B25A"/>
        <w:category>
          <w:name w:val="General"/>
          <w:gallery w:val="placeholder"/>
        </w:category>
        <w:types>
          <w:type w:val="bbPlcHdr"/>
        </w:types>
        <w:behaviors>
          <w:behavior w:val="content"/>
        </w:behaviors>
        <w:guid w:val="{C9BC2FBD-7665-4736-8B28-BEA8357C5D36}"/>
      </w:docPartPr>
      <w:docPartBody>
        <w:p w:rsidR="001D3CEE" w:rsidRDefault="00752F74">
          <w:pPr>
            <w:pStyle w:val="28D37F6AE45F415D8FFE7C6F8472B25A"/>
          </w:pPr>
          <w:r w:rsidRPr="00596A24">
            <w:rPr>
              <w:rStyle w:val="PlaceholderText"/>
            </w:rPr>
            <w:t>Click or tap here to enter text.</w:t>
          </w:r>
        </w:p>
      </w:docPartBody>
    </w:docPart>
    <w:docPart>
      <w:docPartPr>
        <w:name w:val="42387A0C172B4316A7F1E213C9916807"/>
        <w:category>
          <w:name w:val="General"/>
          <w:gallery w:val="placeholder"/>
        </w:category>
        <w:types>
          <w:type w:val="bbPlcHdr"/>
        </w:types>
        <w:behaviors>
          <w:behavior w:val="content"/>
        </w:behaviors>
        <w:guid w:val="{CF4EBD04-7C20-4D19-96EF-3FE969B88248}"/>
      </w:docPartPr>
      <w:docPartBody>
        <w:p w:rsidR="001D3CEE" w:rsidRDefault="00752F74">
          <w:pPr>
            <w:pStyle w:val="42387A0C172B4316A7F1E213C9916807"/>
          </w:pPr>
          <w:r w:rsidRPr="00596A24">
            <w:rPr>
              <w:rStyle w:val="PlaceholderText"/>
            </w:rPr>
            <w:t>Click or tap here to enter text.</w:t>
          </w:r>
        </w:p>
      </w:docPartBody>
    </w:docPart>
    <w:docPart>
      <w:docPartPr>
        <w:name w:val="4675A1C40AE44E2FB1D88DAA00F4C082"/>
        <w:category>
          <w:name w:val="General"/>
          <w:gallery w:val="placeholder"/>
        </w:category>
        <w:types>
          <w:type w:val="bbPlcHdr"/>
        </w:types>
        <w:behaviors>
          <w:behavior w:val="content"/>
        </w:behaviors>
        <w:guid w:val="{BDC5E7C1-C892-45BD-B237-53B83C9E1D06}"/>
      </w:docPartPr>
      <w:docPartBody>
        <w:p w:rsidR="001D3CEE" w:rsidRDefault="00752F74">
          <w:pPr>
            <w:pStyle w:val="4675A1C40AE44E2FB1D88DAA00F4C082"/>
          </w:pPr>
          <w:r w:rsidRPr="00596A24">
            <w:rPr>
              <w:rStyle w:val="PlaceholderText"/>
            </w:rPr>
            <w:t>Click or tap to enter a date.</w:t>
          </w:r>
        </w:p>
      </w:docPartBody>
    </w:docPart>
    <w:docPart>
      <w:docPartPr>
        <w:name w:val="C2F4E5C72062417E9F05BFB7ECF0759A"/>
        <w:category>
          <w:name w:val="General"/>
          <w:gallery w:val="placeholder"/>
        </w:category>
        <w:types>
          <w:type w:val="bbPlcHdr"/>
        </w:types>
        <w:behaviors>
          <w:behavior w:val="content"/>
        </w:behaviors>
        <w:guid w:val="{98D6D5C1-5D5B-4851-B082-1B7D0D34DB65}"/>
      </w:docPartPr>
      <w:docPartBody>
        <w:p w:rsidR="001D3CEE" w:rsidRDefault="00752F74">
          <w:pPr>
            <w:pStyle w:val="C2F4E5C72062417E9F05BFB7ECF0759A"/>
          </w:pPr>
          <w:r w:rsidRPr="00596A24">
            <w:rPr>
              <w:rStyle w:val="PlaceholderText"/>
            </w:rPr>
            <w:t>Click or tap to enter a date.</w:t>
          </w:r>
        </w:p>
      </w:docPartBody>
    </w:docPart>
    <w:docPart>
      <w:docPartPr>
        <w:name w:val="2EF54E37BD864EF0BF533F66B83116D2"/>
        <w:category>
          <w:name w:val="General"/>
          <w:gallery w:val="placeholder"/>
        </w:category>
        <w:types>
          <w:type w:val="bbPlcHdr"/>
        </w:types>
        <w:behaviors>
          <w:behavior w:val="content"/>
        </w:behaviors>
        <w:guid w:val="{DB85ECFF-1D2A-4C89-AE65-2747030A5869}"/>
      </w:docPartPr>
      <w:docPartBody>
        <w:p w:rsidR="001D3CEE" w:rsidRDefault="00752F74">
          <w:pPr>
            <w:pStyle w:val="2EF54E37BD864EF0BF533F66B83116D2"/>
          </w:pPr>
          <w:r w:rsidRPr="00596A24">
            <w:rPr>
              <w:rStyle w:val="PlaceholderText"/>
            </w:rPr>
            <w:t>Click or tap here to enter text.</w:t>
          </w:r>
        </w:p>
      </w:docPartBody>
    </w:docPart>
    <w:docPart>
      <w:docPartPr>
        <w:name w:val="DCBBA4D38DC040A8A3DBF4B96F1F3193"/>
        <w:category>
          <w:name w:val="General"/>
          <w:gallery w:val="placeholder"/>
        </w:category>
        <w:types>
          <w:type w:val="bbPlcHdr"/>
        </w:types>
        <w:behaviors>
          <w:behavior w:val="content"/>
        </w:behaviors>
        <w:guid w:val="{60798185-73E3-4B8B-AEBD-DB4085B121F6}"/>
      </w:docPartPr>
      <w:docPartBody>
        <w:p w:rsidR="001D3CEE" w:rsidRDefault="00752F74">
          <w:pPr>
            <w:pStyle w:val="DCBBA4D38DC040A8A3DBF4B96F1F3193"/>
          </w:pPr>
          <w:r w:rsidRPr="00596A24">
            <w:rPr>
              <w:rStyle w:val="PlaceholderText"/>
            </w:rPr>
            <w:t>Click or tap here to enter text.</w:t>
          </w:r>
        </w:p>
      </w:docPartBody>
    </w:docPart>
    <w:docPart>
      <w:docPartPr>
        <w:name w:val="DA11D46DA0564DA99B9A917EDD0CDA07"/>
        <w:category>
          <w:name w:val="General"/>
          <w:gallery w:val="placeholder"/>
        </w:category>
        <w:types>
          <w:type w:val="bbPlcHdr"/>
        </w:types>
        <w:behaviors>
          <w:behavior w:val="content"/>
        </w:behaviors>
        <w:guid w:val="{E1C390AE-0161-43B7-8FCD-90E2CD0EEA37}"/>
      </w:docPartPr>
      <w:docPartBody>
        <w:p w:rsidR="001D3CEE" w:rsidRDefault="00752F74">
          <w:pPr>
            <w:pStyle w:val="DA11D46DA0564DA99B9A917EDD0CDA07"/>
          </w:pPr>
          <w:r w:rsidRPr="00596A24">
            <w:rPr>
              <w:rStyle w:val="PlaceholderText"/>
            </w:rPr>
            <w:t>Click or tap here to enter text.</w:t>
          </w:r>
        </w:p>
      </w:docPartBody>
    </w:docPart>
    <w:docPart>
      <w:docPartPr>
        <w:name w:val="853822245388433BA7C8FD5DC3F61D74"/>
        <w:category>
          <w:name w:val="General"/>
          <w:gallery w:val="placeholder"/>
        </w:category>
        <w:types>
          <w:type w:val="bbPlcHdr"/>
        </w:types>
        <w:behaviors>
          <w:behavior w:val="content"/>
        </w:behaviors>
        <w:guid w:val="{255CB97B-C502-4A60-B916-DFC0629B1B54}"/>
      </w:docPartPr>
      <w:docPartBody>
        <w:p w:rsidR="001D3CEE" w:rsidRDefault="00752F74">
          <w:pPr>
            <w:pStyle w:val="853822245388433BA7C8FD5DC3F61D74"/>
          </w:pPr>
          <w:r w:rsidRPr="00596A24">
            <w:rPr>
              <w:rStyle w:val="PlaceholderText"/>
            </w:rPr>
            <w:t>Click or tap here to enter text.</w:t>
          </w:r>
        </w:p>
      </w:docPartBody>
    </w:docPart>
    <w:docPart>
      <w:docPartPr>
        <w:name w:val="DF5DA731FAA24B608DB724656B0AECC5"/>
        <w:category>
          <w:name w:val="General"/>
          <w:gallery w:val="placeholder"/>
        </w:category>
        <w:types>
          <w:type w:val="bbPlcHdr"/>
        </w:types>
        <w:behaviors>
          <w:behavior w:val="content"/>
        </w:behaviors>
        <w:guid w:val="{6A6F8ED3-6016-408F-9836-244A138A54BF}"/>
      </w:docPartPr>
      <w:docPartBody>
        <w:p w:rsidR="001D3CEE" w:rsidRDefault="00752F74">
          <w:pPr>
            <w:pStyle w:val="DF5DA731FAA24B608DB724656B0AECC5"/>
          </w:pPr>
          <w:r w:rsidRPr="00596A24">
            <w:rPr>
              <w:rStyle w:val="PlaceholderText"/>
            </w:rPr>
            <w:t>Click or tap to enter a date.</w:t>
          </w:r>
        </w:p>
      </w:docPartBody>
    </w:docPart>
    <w:docPart>
      <w:docPartPr>
        <w:name w:val="4E7640723D744F5BAAC7DD89B2875880"/>
        <w:category>
          <w:name w:val="General"/>
          <w:gallery w:val="placeholder"/>
        </w:category>
        <w:types>
          <w:type w:val="bbPlcHdr"/>
        </w:types>
        <w:behaviors>
          <w:behavior w:val="content"/>
        </w:behaviors>
        <w:guid w:val="{5DFF5C85-5737-42B9-B835-D13C783B951D}"/>
      </w:docPartPr>
      <w:docPartBody>
        <w:p w:rsidR="001D3CEE" w:rsidRDefault="00752F74">
          <w:pPr>
            <w:pStyle w:val="4E7640723D744F5BAAC7DD89B2875880"/>
          </w:pPr>
          <w:r w:rsidRPr="00596A24">
            <w:rPr>
              <w:rStyle w:val="PlaceholderText"/>
            </w:rPr>
            <w:t>Click or tap to enter a date.</w:t>
          </w:r>
        </w:p>
      </w:docPartBody>
    </w:docPart>
    <w:docPart>
      <w:docPartPr>
        <w:name w:val="DE068310D0D64F29BE404B7602A5A1D8"/>
        <w:category>
          <w:name w:val="General"/>
          <w:gallery w:val="placeholder"/>
        </w:category>
        <w:types>
          <w:type w:val="bbPlcHdr"/>
        </w:types>
        <w:behaviors>
          <w:behavior w:val="content"/>
        </w:behaviors>
        <w:guid w:val="{457B733C-1386-4E63-8105-7480438666F9}"/>
      </w:docPartPr>
      <w:docPartBody>
        <w:p w:rsidR="001D3CEE" w:rsidRDefault="00752F74">
          <w:pPr>
            <w:pStyle w:val="DE068310D0D64F29BE404B7602A5A1D8"/>
          </w:pPr>
          <w:r w:rsidRPr="00596A24">
            <w:rPr>
              <w:rStyle w:val="PlaceholderText"/>
            </w:rPr>
            <w:t>Click or tap here to enter text.</w:t>
          </w:r>
        </w:p>
      </w:docPartBody>
    </w:docPart>
    <w:docPart>
      <w:docPartPr>
        <w:name w:val="8C69E68C74914C178CB71611C120B62C"/>
        <w:category>
          <w:name w:val="General"/>
          <w:gallery w:val="placeholder"/>
        </w:category>
        <w:types>
          <w:type w:val="bbPlcHdr"/>
        </w:types>
        <w:behaviors>
          <w:behavior w:val="content"/>
        </w:behaviors>
        <w:guid w:val="{9949BDA7-7426-4513-9E21-DEB0415CBB74}"/>
      </w:docPartPr>
      <w:docPartBody>
        <w:p w:rsidR="001D3CEE" w:rsidRDefault="00752F74">
          <w:pPr>
            <w:pStyle w:val="8C69E68C74914C178CB71611C120B62C"/>
          </w:pPr>
          <w:r w:rsidRPr="00596A24">
            <w:rPr>
              <w:rStyle w:val="PlaceholderText"/>
            </w:rPr>
            <w:t>Click or tap here to enter text.</w:t>
          </w:r>
        </w:p>
      </w:docPartBody>
    </w:docPart>
    <w:docPart>
      <w:docPartPr>
        <w:name w:val="2B966F2D7DC04CA298E534FB00E72777"/>
        <w:category>
          <w:name w:val="General"/>
          <w:gallery w:val="placeholder"/>
        </w:category>
        <w:types>
          <w:type w:val="bbPlcHdr"/>
        </w:types>
        <w:behaviors>
          <w:behavior w:val="content"/>
        </w:behaviors>
        <w:guid w:val="{F3A73336-A76E-470D-9666-0AD49E184EA4}"/>
      </w:docPartPr>
      <w:docPartBody>
        <w:p w:rsidR="001D3CEE" w:rsidRDefault="00752F74">
          <w:pPr>
            <w:pStyle w:val="2B966F2D7DC04CA298E534FB00E72777"/>
          </w:pPr>
          <w:r w:rsidRPr="00596A24">
            <w:rPr>
              <w:rStyle w:val="PlaceholderText"/>
            </w:rPr>
            <w:t>Click or tap here to enter text.</w:t>
          </w:r>
        </w:p>
      </w:docPartBody>
    </w:docPart>
    <w:docPart>
      <w:docPartPr>
        <w:name w:val="A64D7AFA110848C8947CFC06F4FBC7E3"/>
        <w:category>
          <w:name w:val="General"/>
          <w:gallery w:val="placeholder"/>
        </w:category>
        <w:types>
          <w:type w:val="bbPlcHdr"/>
        </w:types>
        <w:behaviors>
          <w:behavior w:val="content"/>
        </w:behaviors>
        <w:guid w:val="{7B6252DB-EF9B-4D77-B9ED-EA4B22CB9230}"/>
      </w:docPartPr>
      <w:docPartBody>
        <w:p w:rsidR="001D3CEE" w:rsidRDefault="00752F74">
          <w:pPr>
            <w:pStyle w:val="A64D7AFA110848C8947CFC06F4FBC7E3"/>
          </w:pPr>
          <w:r w:rsidRPr="00596A24">
            <w:rPr>
              <w:rStyle w:val="PlaceholderText"/>
            </w:rPr>
            <w:t>Click or tap to enter a date.</w:t>
          </w:r>
        </w:p>
      </w:docPartBody>
    </w:docPart>
    <w:docPart>
      <w:docPartPr>
        <w:name w:val="52FDB4085F344AC895D9A418FCE745AA"/>
        <w:category>
          <w:name w:val="General"/>
          <w:gallery w:val="placeholder"/>
        </w:category>
        <w:types>
          <w:type w:val="bbPlcHdr"/>
        </w:types>
        <w:behaviors>
          <w:behavior w:val="content"/>
        </w:behaviors>
        <w:guid w:val="{FA7124A1-225F-4D30-A9B5-7F3EA56F6ED7}"/>
      </w:docPartPr>
      <w:docPartBody>
        <w:p w:rsidR="001D3CEE" w:rsidRDefault="00752F74">
          <w:pPr>
            <w:pStyle w:val="52FDB4085F344AC895D9A418FCE745AA"/>
          </w:pPr>
          <w:r w:rsidRPr="00596A24">
            <w:rPr>
              <w:rStyle w:val="PlaceholderText"/>
            </w:rPr>
            <w:t>Click or tap to enter a date.</w:t>
          </w:r>
        </w:p>
      </w:docPartBody>
    </w:docPart>
    <w:docPart>
      <w:docPartPr>
        <w:name w:val="17DB1F91AB2C4BE881DB9F6EF70999A8"/>
        <w:category>
          <w:name w:val="General"/>
          <w:gallery w:val="placeholder"/>
        </w:category>
        <w:types>
          <w:type w:val="bbPlcHdr"/>
        </w:types>
        <w:behaviors>
          <w:behavior w:val="content"/>
        </w:behaviors>
        <w:guid w:val="{AA10A410-0606-4E90-A521-8DFEB845B5A8}"/>
      </w:docPartPr>
      <w:docPartBody>
        <w:p w:rsidR="001D3CEE" w:rsidRDefault="00752F74">
          <w:pPr>
            <w:pStyle w:val="17DB1F91AB2C4BE881DB9F6EF70999A8"/>
          </w:pPr>
          <w:r w:rsidRPr="00596A24">
            <w:rPr>
              <w:rStyle w:val="PlaceholderText"/>
            </w:rPr>
            <w:t>Click or tap here to enter text.</w:t>
          </w:r>
        </w:p>
      </w:docPartBody>
    </w:docPart>
    <w:docPart>
      <w:docPartPr>
        <w:name w:val="C3ADEBAA211E4A72ACE17574DDBB5F83"/>
        <w:category>
          <w:name w:val="General"/>
          <w:gallery w:val="placeholder"/>
        </w:category>
        <w:types>
          <w:type w:val="bbPlcHdr"/>
        </w:types>
        <w:behaviors>
          <w:behavior w:val="content"/>
        </w:behaviors>
        <w:guid w:val="{13D0A233-9DE6-4AE8-9507-63F6025CC811}"/>
      </w:docPartPr>
      <w:docPartBody>
        <w:p w:rsidR="001D3CEE" w:rsidRDefault="00752F74">
          <w:pPr>
            <w:pStyle w:val="C3ADEBAA211E4A72ACE17574DDBB5F83"/>
          </w:pPr>
          <w:r w:rsidRPr="00596A24">
            <w:rPr>
              <w:rStyle w:val="PlaceholderText"/>
            </w:rPr>
            <w:t>Click or tap here to enter text.</w:t>
          </w:r>
        </w:p>
      </w:docPartBody>
    </w:docPart>
    <w:docPart>
      <w:docPartPr>
        <w:name w:val="1DE74428FD4E4EF396ACE24C12D57FF1"/>
        <w:category>
          <w:name w:val="General"/>
          <w:gallery w:val="placeholder"/>
        </w:category>
        <w:types>
          <w:type w:val="bbPlcHdr"/>
        </w:types>
        <w:behaviors>
          <w:behavior w:val="content"/>
        </w:behaviors>
        <w:guid w:val="{294027D8-30CD-4B9A-8028-AB884F7D78FE}"/>
      </w:docPartPr>
      <w:docPartBody>
        <w:p w:rsidR="001D3CEE" w:rsidRDefault="00752F74">
          <w:pPr>
            <w:pStyle w:val="1DE74428FD4E4EF396ACE24C12D57FF1"/>
          </w:pPr>
          <w:r w:rsidRPr="00596A24">
            <w:rPr>
              <w:rStyle w:val="PlaceholderText"/>
            </w:rPr>
            <w:t>Click or tap here to enter text.</w:t>
          </w:r>
        </w:p>
      </w:docPartBody>
    </w:docPart>
    <w:docPart>
      <w:docPartPr>
        <w:name w:val="555C9E0DD5674C29907D22580B02C712"/>
        <w:category>
          <w:name w:val="General"/>
          <w:gallery w:val="placeholder"/>
        </w:category>
        <w:types>
          <w:type w:val="bbPlcHdr"/>
        </w:types>
        <w:behaviors>
          <w:behavior w:val="content"/>
        </w:behaviors>
        <w:guid w:val="{29FDB1B2-BB49-419E-8406-7D521C5426AF}"/>
      </w:docPartPr>
      <w:docPartBody>
        <w:p w:rsidR="001D3CEE" w:rsidRDefault="00752F74">
          <w:pPr>
            <w:pStyle w:val="555C9E0DD5674C29907D22580B02C712"/>
          </w:pPr>
          <w:r w:rsidRPr="00596A24">
            <w:rPr>
              <w:rStyle w:val="PlaceholderText"/>
            </w:rPr>
            <w:t>Click or tap to enter a date.</w:t>
          </w:r>
        </w:p>
      </w:docPartBody>
    </w:docPart>
    <w:docPart>
      <w:docPartPr>
        <w:name w:val="E1A34E77FB3C482E9A991856915C1B91"/>
        <w:category>
          <w:name w:val="General"/>
          <w:gallery w:val="placeholder"/>
        </w:category>
        <w:types>
          <w:type w:val="bbPlcHdr"/>
        </w:types>
        <w:behaviors>
          <w:behavior w:val="content"/>
        </w:behaviors>
        <w:guid w:val="{74A9407F-073C-4DF5-8656-64B0DA94DD96}"/>
      </w:docPartPr>
      <w:docPartBody>
        <w:p w:rsidR="001D3CEE" w:rsidRDefault="00752F74">
          <w:pPr>
            <w:pStyle w:val="E1A34E77FB3C482E9A991856915C1B91"/>
          </w:pPr>
          <w:r w:rsidRPr="00596A24">
            <w:rPr>
              <w:rStyle w:val="PlaceholderText"/>
            </w:rPr>
            <w:t>Click or tap to enter a date.</w:t>
          </w:r>
        </w:p>
      </w:docPartBody>
    </w:docPart>
    <w:docPart>
      <w:docPartPr>
        <w:name w:val="39335E5B9BF94614AD5D276BDC18FBF3"/>
        <w:category>
          <w:name w:val="General"/>
          <w:gallery w:val="placeholder"/>
        </w:category>
        <w:types>
          <w:type w:val="bbPlcHdr"/>
        </w:types>
        <w:behaviors>
          <w:behavior w:val="content"/>
        </w:behaviors>
        <w:guid w:val="{9DE94F2F-9FA6-461F-8681-529F8226C370}"/>
      </w:docPartPr>
      <w:docPartBody>
        <w:p w:rsidR="001D3CEE" w:rsidRDefault="00752F74">
          <w:pPr>
            <w:pStyle w:val="39335E5B9BF94614AD5D276BDC18FBF3"/>
          </w:pPr>
          <w:r w:rsidRPr="00596A24">
            <w:rPr>
              <w:rStyle w:val="PlaceholderText"/>
            </w:rPr>
            <w:t>Click or tap here to enter text.</w:t>
          </w:r>
        </w:p>
      </w:docPartBody>
    </w:docPart>
    <w:docPart>
      <w:docPartPr>
        <w:name w:val="3859A00A6F6B47F1BE2E9A0E069029A0"/>
        <w:category>
          <w:name w:val="General"/>
          <w:gallery w:val="placeholder"/>
        </w:category>
        <w:types>
          <w:type w:val="bbPlcHdr"/>
        </w:types>
        <w:behaviors>
          <w:behavior w:val="content"/>
        </w:behaviors>
        <w:guid w:val="{5913ADF2-0334-441E-BF22-AD8BE55D6F5A}"/>
      </w:docPartPr>
      <w:docPartBody>
        <w:p w:rsidR="001D3CEE" w:rsidRDefault="00752F74">
          <w:pPr>
            <w:pStyle w:val="3859A00A6F6B47F1BE2E9A0E069029A0"/>
          </w:pPr>
          <w:r w:rsidRPr="00596A24">
            <w:rPr>
              <w:rStyle w:val="PlaceholderText"/>
            </w:rPr>
            <w:t>Click or tap here to enter text.</w:t>
          </w:r>
        </w:p>
      </w:docPartBody>
    </w:docPart>
    <w:docPart>
      <w:docPartPr>
        <w:name w:val="B446F0CD11194B9EAAE15DD02070A03D"/>
        <w:category>
          <w:name w:val="General"/>
          <w:gallery w:val="placeholder"/>
        </w:category>
        <w:types>
          <w:type w:val="bbPlcHdr"/>
        </w:types>
        <w:behaviors>
          <w:behavior w:val="content"/>
        </w:behaviors>
        <w:guid w:val="{79F5471A-A464-4740-8504-E729B2D673D1}"/>
      </w:docPartPr>
      <w:docPartBody>
        <w:p w:rsidR="001D3CEE" w:rsidRDefault="00752F74">
          <w:pPr>
            <w:pStyle w:val="B446F0CD11194B9EAAE15DD02070A03D"/>
          </w:pPr>
          <w:r w:rsidRPr="00596A24">
            <w:rPr>
              <w:rStyle w:val="PlaceholderText"/>
            </w:rPr>
            <w:t>Click or tap here to enter text.</w:t>
          </w:r>
        </w:p>
      </w:docPartBody>
    </w:docPart>
    <w:docPart>
      <w:docPartPr>
        <w:name w:val="AB674BF153E0431F96CAE125F5743F76"/>
        <w:category>
          <w:name w:val="General"/>
          <w:gallery w:val="placeholder"/>
        </w:category>
        <w:types>
          <w:type w:val="bbPlcHdr"/>
        </w:types>
        <w:behaviors>
          <w:behavior w:val="content"/>
        </w:behaviors>
        <w:guid w:val="{48C487A6-2967-45BA-B220-915988335FB9}"/>
      </w:docPartPr>
      <w:docPartBody>
        <w:p w:rsidR="001D3CEE" w:rsidRDefault="00752F74">
          <w:pPr>
            <w:pStyle w:val="AB674BF153E0431F96CAE125F5743F76"/>
          </w:pPr>
          <w:r w:rsidRPr="00596A24">
            <w:rPr>
              <w:rStyle w:val="PlaceholderText"/>
            </w:rPr>
            <w:t>Click or tap to enter a date.</w:t>
          </w:r>
        </w:p>
      </w:docPartBody>
    </w:docPart>
    <w:docPart>
      <w:docPartPr>
        <w:name w:val="5F2E66C88F17439994062D6B1E4A8C66"/>
        <w:category>
          <w:name w:val="General"/>
          <w:gallery w:val="placeholder"/>
        </w:category>
        <w:types>
          <w:type w:val="bbPlcHdr"/>
        </w:types>
        <w:behaviors>
          <w:behavior w:val="content"/>
        </w:behaviors>
        <w:guid w:val="{CDC6BDB1-D7B1-4C7E-AE91-C0D0EEEE6FAC}"/>
      </w:docPartPr>
      <w:docPartBody>
        <w:p w:rsidR="001D3CEE" w:rsidRDefault="00752F74">
          <w:pPr>
            <w:pStyle w:val="5F2E66C88F17439994062D6B1E4A8C66"/>
          </w:pPr>
          <w:r w:rsidRPr="00596A24">
            <w:rPr>
              <w:rStyle w:val="PlaceholderText"/>
            </w:rPr>
            <w:t>Click or tap to enter a date.</w:t>
          </w:r>
        </w:p>
      </w:docPartBody>
    </w:docPart>
    <w:docPart>
      <w:docPartPr>
        <w:name w:val="82F9512E747A4325B0D85FC4C81F8773"/>
        <w:category>
          <w:name w:val="General"/>
          <w:gallery w:val="placeholder"/>
        </w:category>
        <w:types>
          <w:type w:val="bbPlcHdr"/>
        </w:types>
        <w:behaviors>
          <w:behavior w:val="content"/>
        </w:behaviors>
        <w:guid w:val="{1BAB4282-9425-4C84-BF31-A68990AE452B}"/>
      </w:docPartPr>
      <w:docPartBody>
        <w:p w:rsidR="001D3CEE" w:rsidRDefault="00752F74">
          <w:pPr>
            <w:pStyle w:val="82F9512E747A4325B0D85FC4C81F8773"/>
          </w:pPr>
          <w:r w:rsidRPr="00596A24">
            <w:rPr>
              <w:rStyle w:val="PlaceholderText"/>
            </w:rPr>
            <w:t>Click or tap here to enter text.</w:t>
          </w:r>
        </w:p>
      </w:docPartBody>
    </w:docPart>
    <w:docPart>
      <w:docPartPr>
        <w:name w:val="D04380BF94A4420E9C8046D48FFC86CD"/>
        <w:category>
          <w:name w:val="General"/>
          <w:gallery w:val="placeholder"/>
        </w:category>
        <w:types>
          <w:type w:val="bbPlcHdr"/>
        </w:types>
        <w:behaviors>
          <w:behavior w:val="content"/>
        </w:behaviors>
        <w:guid w:val="{6723EFFD-EB13-4135-8CC4-6F9716C9885A}"/>
      </w:docPartPr>
      <w:docPartBody>
        <w:p w:rsidR="001D3CEE" w:rsidRDefault="00752F74">
          <w:pPr>
            <w:pStyle w:val="D04380BF94A4420E9C8046D48FFC86CD"/>
          </w:pPr>
          <w:r w:rsidRPr="00596A24">
            <w:rPr>
              <w:rStyle w:val="PlaceholderText"/>
            </w:rPr>
            <w:t>Click or tap here to enter text.</w:t>
          </w:r>
        </w:p>
      </w:docPartBody>
    </w:docPart>
    <w:docPart>
      <w:docPartPr>
        <w:name w:val="15C0C83176F246A3B3759D2F94BC2CCF"/>
        <w:category>
          <w:name w:val="General"/>
          <w:gallery w:val="placeholder"/>
        </w:category>
        <w:types>
          <w:type w:val="bbPlcHdr"/>
        </w:types>
        <w:behaviors>
          <w:behavior w:val="content"/>
        </w:behaviors>
        <w:guid w:val="{2CDE73BC-F81A-408D-99A5-A20E8DEF3310}"/>
      </w:docPartPr>
      <w:docPartBody>
        <w:p w:rsidR="001D3CEE" w:rsidRDefault="00752F74">
          <w:pPr>
            <w:pStyle w:val="15C0C83176F246A3B3759D2F94BC2CCF"/>
          </w:pPr>
          <w:r w:rsidRPr="00596A24">
            <w:rPr>
              <w:rStyle w:val="PlaceholderText"/>
            </w:rPr>
            <w:t>Click or tap here to enter text.</w:t>
          </w:r>
        </w:p>
      </w:docPartBody>
    </w:docPart>
    <w:docPart>
      <w:docPartPr>
        <w:name w:val="93FDC525DF534CAAB218EF378D810FCC"/>
        <w:category>
          <w:name w:val="General"/>
          <w:gallery w:val="placeholder"/>
        </w:category>
        <w:types>
          <w:type w:val="bbPlcHdr"/>
        </w:types>
        <w:behaviors>
          <w:behavior w:val="content"/>
        </w:behaviors>
        <w:guid w:val="{C92FD928-BF25-4D95-9664-C30B300C947A}"/>
      </w:docPartPr>
      <w:docPartBody>
        <w:p w:rsidR="001D3CEE" w:rsidRDefault="00752F74">
          <w:pPr>
            <w:pStyle w:val="93FDC525DF534CAAB218EF378D810FCC"/>
          </w:pPr>
          <w:r w:rsidRPr="00596A24">
            <w:rPr>
              <w:rStyle w:val="PlaceholderText"/>
            </w:rPr>
            <w:t>Click or tap to enter a date.</w:t>
          </w:r>
        </w:p>
      </w:docPartBody>
    </w:docPart>
    <w:docPart>
      <w:docPartPr>
        <w:name w:val="9392F0F38C7D416A91F54A2B2734C4BF"/>
        <w:category>
          <w:name w:val="General"/>
          <w:gallery w:val="placeholder"/>
        </w:category>
        <w:types>
          <w:type w:val="bbPlcHdr"/>
        </w:types>
        <w:behaviors>
          <w:behavior w:val="content"/>
        </w:behaviors>
        <w:guid w:val="{41B39B00-E8A1-45CC-AA8A-5F9AF2E5570D}"/>
      </w:docPartPr>
      <w:docPartBody>
        <w:p w:rsidR="001D3CEE" w:rsidRDefault="00752F74">
          <w:pPr>
            <w:pStyle w:val="9392F0F38C7D416A91F54A2B2734C4BF"/>
          </w:pPr>
          <w:r w:rsidRPr="00596A24">
            <w:rPr>
              <w:rStyle w:val="PlaceholderText"/>
            </w:rPr>
            <w:t>Click or tap to enter a date.</w:t>
          </w:r>
        </w:p>
      </w:docPartBody>
    </w:docPart>
    <w:docPart>
      <w:docPartPr>
        <w:name w:val="A6529D2B9154496B9E3A17F9D622B2C0"/>
        <w:category>
          <w:name w:val="General"/>
          <w:gallery w:val="placeholder"/>
        </w:category>
        <w:types>
          <w:type w:val="bbPlcHdr"/>
        </w:types>
        <w:behaviors>
          <w:behavior w:val="content"/>
        </w:behaviors>
        <w:guid w:val="{7A25CF19-C3C1-46EA-9A24-63D1E761FAB9}"/>
      </w:docPartPr>
      <w:docPartBody>
        <w:p w:rsidR="001D3CEE" w:rsidRDefault="00752F74">
          <w:pPr>
            <w:pStyle w:val="A6529D2B9154496B9E3A17F9D622B2C0"/>
          </w:pPr>
          <w:r w:rsidRPr="00596A24">
            <w:rPr>
              <w:rStyle w:val="PlaceholderText"/>
            </w:rPr>
            <w:t>Click or tap here to enter text.</w:t>
          </w:r>
        </w:p>
      </w:docPartBody>
    </w:docPart>
    <w:docPart>
      <w:docPartPr>
        <w:name w:val="B6F5599E4FD64A71AFE9519736EBAF6B"/>
        <w:category>
          <w:name w:val="General"/>
          <w:gallery w:val="placeholder"/>
        </w:category>
        <w:types>
          <w:type w:val="bbPlcHdr"/>
        </w:types>
        <w:behaviors>
          <w:behavior w:val="content"/>
        </w:behaviors>
        <w:guid w:val="{36F82411-BE1D-4B56-9C4B-0B42003434D3}"/>
      </w:docPartPr>
      <w:docPartBody>
        <w:p w:rsidR="001D3CEE" w:rsidRDefault="00752F74">
          <w:pPr>
            <w:pStyle w:val="B6F5599E4FD64A71AFE9519736EBAF6B"/>
          </w:pPr>
          <w:r w:rsidRPr="00596A24">
            <w:rPr>
              <w:rStyle w:val="PlaceholderText"/>
            </w:rPr>
            <w:t>Click or tap here to enter text.</w:t>
          </w:r>
        </w:p>
      </w:docPartBody>
    </w:docPart>
    <w:docPart>
      <w:docPartPr>
        <w:name w:val="511DF0F72ECF4969BA89F377B9E913D2"/>
        <w:category>
          <w:name w:val="General"/>
          <w:gallery w:val="placeholder"/>
        </w:category>
        <w:types>
          <w:type w:val="bbPlcHdr"/>
        </w:types>
        <w:behaviors>
          <w:behavior w:val="content"/>
        </w:behaviors>
        <w:guid w:val="{C84BBB99-80EB-4B2C-BDA8-60E97C9AEC68}"/>
      </w:docPartPr>
      <w:docPartBody>
        <w:p w:rsidR="001D3CEE" w:rsidRDefault="00752F74">
          <w:pPr>
            <w:pStyle w:val="511DF0F72ECF4969BA89F377B9E913D2"/>
          </w:pPr>
          <w:r w:rsidRPr="00596A24">
            <w:rPr>
              <w:rStyle w:val="PlaceholderText"/>
            </w:rPr>
            <w:t>Click or tap here to enter text.</w:t>
          </w:r>
        </w:p>
      </w:docPartBody>
    </w:docPart>
    <w:docPart>
      <w:docPartPr>
        <w:name w:val="EF650E37B178402B934BAACEAB547911"/>
        <w:category>
          <w:name w:val="General"/>
          <w:gallery w:val="placeholder"/>
        </w:category>
        <w:types>
          <w:type w:val="bbPlcHdr"/>
        </w:types>
        <w:behaviors>
          <w:behavior w:val="content"/>
        </w:behaviors>
        <w:guid w:val="{86286129-49DA-424F-9ED6-D1CEFFBF26BB}"/>
      </w:docPartPr>
      <w:docPartBody>
        <w:p w:rsidR="001D3CEE" w:rsidRDefault="00752F74">
          <w:pPr>
            <w:pStyle w:val="EF650E37B178402B934BAACEAB547911"/>
          </w:pPr>
          <w:r w:rsidRPr="00596A24">
            <w:rPr>
              <w:rStyle w:val="PlaceholderText"/>
            </w:rPr>
            <w:t>Click or tap here to enter text.</w:t>
          </w:r>
        </w:p>
      </w:docPartBody>
    </w:docPart>
    <w:docPart>
      <w:docPartPr>
        <w:name w:val="50EBCDF95A664EBE9AF968B8A021AA8F"/>
        <w:category>
          <w:name w:val="General"/>
          <w:gallery w:val="placeholder"/>
        </w:category>
        <w:types>
          <w:type w:val="bbPlcHdr"/>
        </w:types>
        <w:behaviors>
          <w:behavior w:val="content"/>
        </w:behaviors>
        <w:guid w:val="{BF37AB17-A038-45E9-98C2-4C4BF28CE3B1}"/>
      </w:docPartPr>
      <w:docPartBody>
        <w:p w:rsidR="001D3CEE" w:rsidRDefault="00752F74">
          <w:pPr>
            <w:pStyle w:val="50EBCDF95A664EBE9AF968B8A021AA8F"/>
          </w:pPr>
          <w:r w:rsidRPr="0011371F">
            <w:rPr>
              <w:rStyle w:val="PlaceholderText"/>
            </w:rPr>
            <w:t>Click or tap to enter a date.</w:t>
          </w:r>
        </w:p>
      </w:docPartBody>
    </w:docPart>
    <w:docPart>
      <w:docPartPr>
        <w:name w:val="101918D5CF4C4C04AB829D4DFC33CBB5"/>
        <w:category>
          <w:name w:val="General"/>
          <w:gallery w:val="placeholder"/>
        </w:category>
        <w:types>
          <w:type w:val="bbPlcHdr"/>
        </w:types>
        <w:behaviors>
          <w:behavior w:val="content"/>
        </w:behaviors>
        <w:guid w:val="{68494566-4BEE-4855-8079-A83653B429B0}"/>
      </w:docPartPr>
      <w:docPartBody>
        <w:p w:rsidR="001D3CEE" w:rsidRDefault="00752F74">
          <w:pPr>
            <w:pStyle w:val="101918D5CF4C4C04AB829D4DFC33CBB5"/>
          </w:pPr>
          <w:r w:rsidRPr="0011371F">
            <w:rPr>
              <w:rStyle w:val="PlaceholderText"/>
            </w:rPr>
            <w:t>Click or tap to enter a date.</w:t>
          </w:r>
        </w:p>
      </w:docPartBody>
    </w:docPart>
    <w:docPart>
      <w:docPartPr>
        <w:name w:val="D5296D1E30474BA28D2997DEE5714F17"/>
        <w:category>
          <w:name w:val="General"/>
          <w:gallery w:val="placeholder"/>
        </w:category>
        <w:types>
          <w:type w:val="bbPlcHdr"/>
        </w:types>
        <w:behaviors>
          <w:behavior w:val="content"/>
        </w:behaviors>
        <w:guid w:val="{5E4100BA-EA80-4093-89CD-238D619A0811}"/>
      </w:docPartPr>
      <w:docPartBody>
        <w:p w:rsidR="001D3CEE" w:rsidRDefault="00752F74">
          <w:pPr>
            <w:pStyle w:val="D5296D1E30474BA28D2997DEE5714F17"/>
          </w:pPr>
          <w:r w:rsidRPr="00596A24">
            <w:rPr>
              <w:rStyle w:val="PlaceholderText"/>
            </w:rPr>
            <w:t>Click or tap here to enter text.</w:t>
          </w:r>
        </w:p>
      </w:docPartBody>
    </w:docPart>
    <w:docPart>
      <w:docPartPr>
        <w:name w:val="9B755CE61CA34A218584E7F2968BD023"/>
        <w:category>
          <w:name w:val="General"/>
          <w:gallery w:val="placeholder"/>
        </w:category>
        <w:types>
          <w:type w:val="bbPlcHdr"/>
        </w:types>
        <w:behaviors>
          <w:behavior w:val="content"/>
        </w:behaviors>
        <w:guid w:val="{A879EA7F-5FC3-48B0-B0AF-1DD264511B1B}"/>
      </w:docPartPr>
      <w:docPartBody>
        <w:p w:rsidR="001D3CEE" w:rsidRDefault="00752F74">
          <w:pPr>
            <w:pStyle w:val="9B755CE61CA34A218584E7F2968BD023"/>
          </w:pPr>
          <w:r w:rsidRPr="00596A24">
            <w:rPr>
              <w:rStyle w:val="PlaceholderText"/>
            </w:rPr>
            <w:t>Click or tap here to enter text.</w:t>
          </w:r>
        </w:p>
      </w:docPartBody>
    </w:docPart>
    <w:docPart>
      <w:docPartPr>
        <w:name w:val="665E02FD01FF407A89D446E75F76C21E"/>
        <w:category>
          <w:name w:val="General"/>
          <w:gallery w:val="placeholder"/>
        </w:category>
        <w:types>
          <w:type w:val="bbPlcHdr"/>
        </w:types>
        <w:behaviors>
          <w:behavior w:val="content"/>
        </w:behaviors>
        <w:guid w:val="{BA749F48-33B4-42FB-949D-48B69FB29AAA}"/>
      </w:docPartPr>
      <w:docPartBody>
        <w:p w:rsidR="001D3CEE" w:rsidRDefault="00752F74">
          <w:pPr>
            <w:pStyle w:val="665E02FD01FF407A89D446E75F76C21E"/>
          </w:pPr>
          <w:r w:rsidRPr="0011371F">
            <w:rPr>
              <w:rStyle w:val="PlaceholderText"/>
            </w:rPr>
            <w:t>Click or tap to enter a date.</w:t>
          </w:r>
        </w:p>
      </w:docPartBody>
    </w:docPart>
    <w:docPart>
      <w:docPartPr>
        <w:name w:val="2011D8E049E3402CA2CC49337B743E16"/>
        <w:category>
          <w:name w:val="General"/>
          <w:gallery w:val="placeholder"/>
        </w:category>
        <w:types>
          <w:type w:val="bbPlcHdr"/>
        </w:types>
        <w:behaviors>
          <w:behavior w:val="content"/>
        </w:behaviors>
        <w:guid w:val="{87E8F538-1293-427B-B154-E174A3560178}"/>
      </w:docPartPr>
      <w:docPartBody>
        <w:p w:rsidR="001D3CEE" w:rsidRDefault="00752F74">
          <w:pPr>
            <w:pStyle w:val="2011D8E049E3402CA2CC49337B743E16"/>
          </w:pPr>
          <w:r w:rsidRPr="0011371F">
            <w:rPr>
              <w:rStyle w:val="PlaceholderText"/>
            </w:rPr>
            <w:t>Click or tap to enter a date.</w:t>
          </w:r>
        </w:p>
      </w:docPartBody>
    </w:docPart>
    <w:docPart>
      <w:docPartPr>
        <w:name w:val="1CE5154EA1C74F9E9A03109F5268AB44"/>
        <w:category>
          <w:name w:val="General"/>
          <w:gallery w:val="placeholder"/>
        </w:category>
        <w:types>
          <w:type w:val="bbPlcHdr"/>
        </w:types>
        <w:behaviors>
          <w:behavior w:val="content"/>
        </w:behaviors>
        <w:guid w:val="{ACCECDF1-D849-4C43-A346-40D6EFB3AE85}"/>
      </w:docPartPr>
      <w:docPartBody>
        <w:p w:rsidR="001D3CEE" w:rsidRDefault="00752F74">
          <w:pPr>
            <w:pStyle w:val="1CE5154EA1C74F9E9A03109F5268AB44"/>
          </w:pPr>
          <w:r w:rsidRPr="00596A24">
            <w:rPr>
              <w:rStyle w:val="PlaceholderText"/>
            </w:rPr>
            <w:t>Click or tap here to enter text.</w:t>
          </w:r>
        </w:p>
      </w:docPartBody>
    </w:docPart>
    <w:docPart>
      <w:docPartPr>
        <w:name w:val="C0117585E2FB4A9FA086EC3EF89F11E9"/>
        <w:category>
          <w:name w:val="General"/>
          <w:gallery w:val="placeholder"/>
        </w:category>
        <w:types>
          <w:type w:val="bbPlcHdr"/>
        </w:types>
        <w:behaviors>
          <w:behavior w:val="content"/>
        </w:behaviors>
        <w:guid w:val="{7151A58A-69C1-4B51-8399-CA1F5E5155F3}"/>
      </w:docPartPr>
      <w:docPartBody>
        <w:p w:rsidR="001D3CEE" w:rsidRDefault="00752F74">
          <w:pPr>
            <w:pStyle w:val="C0117585E2FB4A9FA086EC3EF89F11E9"/>
          </w:pPr>
          <w:r w:rsidRPr="00596A24">
            <w:rPr>
              <w:rStyle w:val="PlaceholderText"/>
            </w:rPr>
            <w:t>Click or tap here to enter text.</w:t>
          </w:r>
        </w:p>
      </w:docPartBody>
    </w:docPart>
    <w:docPart>
      <w:docPartPr>
        <w:name w:val="92E80DD919BF4BAFB029C7F10320E9B3"/>
        <w:category>
          <w:name w:val="General"/>
          <w:gallery w:val="placeholder"/>
        </w:category>
        <w:types>
          <w:type w:val="bbPlcHdr"/>
        </w:types>
        <w:behaviors>
          <w:behavior w:val="content"/>
        </w:behaviors>
        <w:guid w:val="{DE16C2C7-5373-4E82-803A-483058F13636}"/>
      </w:docPartPr>
      <w:docPartBody>
        <w:p w:rsidR="001D3CEE" w:rsidRDefault="00752F74">
          <w:pPr>
            <w:pStyle w:val="92E80DD919BF4BAFB029C7F10320E9B3"/>
          </w:pPr>
          <w:r w:rsidRPr="0011371F">
            <w:rPr>
              <w:rStyle w:val="PlaceholderText"/>
            </w:rPr>
            <w:t>Click or tap to enter a date.</w:t>
          </w:r>
        </w:p>
      </w:docPartBody>
    </w:docPart>
    <w:docPart>
      <w:docPartPr>
        <w:name w:val="E7A0BB236B6742F68E8AEBB15838450B"/>
        <w:category>
          <w:name w:val="General"/>
          <w:gallery w:val="placeholder"/>
        </w:category>
        <w:types>
          <w:type w:val="bbPlcHdr"/>
        </w:types>
        <w:behaviors>
          <w:behavior w:val="content"/>
        </w:behaviors>
        <w:guid w:val="{4F9D8915-69A5-40CF-AE52-23304CC6C011}"/>
      </w:docPartPr>
      <w:docPartBody>
        <w:p w:rsidR="001D3CEE" w:rsidRDefault="00752F74">
          <w:pPr>
            <w:pStyle w:val="E7A0BB236B6742F68E8AEBB15838450B"/>
          </w:pPr>
          <w:r w:rsidRPr="0011371F">
            <w:rPr>
              <w:rStyle w:val="PlaceholderText"/>
            </w:rPr>
            <w:t>Click or tap to enter a date.</w:t>
          </w:r>
        </w:p>
      </w:docPartBody>
    </w:docPart>
    <w:docPart>
      <w:docPartPr>
        <w:name w:val="0289E462D9584271BCA3F2A3B0C40F5A"/>
        <w:category>
          <w:name w:val="General"/>
          <w:gallery w:val="placeholder"/>
        </w:category>
        <w:types>
          <w:type w:val="bbPlcHdr"/>
        </w:types>
        <w:behaviors>
          <w:behavior w:val="content"/>
        </w:behaviors>
        <w:guid w:val="{3AC7FE57-8B26-436C-B954-25FC30132523}"/>
      </w:docPartPr>
      <w:docPartBody>
        <w:p w:rsidR="001D3CEE" w:rsidRDefault="00752F74">
          <w:pPr>
            <w:pStyle w:val="0289E462D9584271BCA3F2A3B0C40F5A"/>
          </w:pPr>
          <w:r w:rsidRPr="00596A24">
            <w:rPr>
              <w:rStyle w:val="PlaceholderText"/>
            </w:rPr>
            <w:t>Click or tap here to enter text.</w:t>
          </w:r>
        </w:p>
      </w:docPartBody>
    </w:docPart>
    <w:docPart>
      <w:docPartPr>
        <w:name w:val="C9DE7FA192D0421CBB1E80F49BFF46FE"/>
        <w:category>
          <w:name w:val="General"/>
          <w:gallery w:val="placeholder"/>
        </w:category>
        <w:types>
          <w:type w:val="bbPlcHdr"/>
        </w:types>
        <w:behaviors>
          <w:behavior w:val="content"/>
        </w:behaviors>
        <w:guid w:val="{FDB05566-02CB-4F9C-BCB3-EDFBAAF9BBF5}"/>
      </w:docPartPr>
      <w:docPartBody>
        <w:p w:rsidR="001D3CEE" w:rsidRDefault="00752F74">
          <w:pPr>
            <w:pStyle w:val="C9DE7FA192D0421CBB1E80F49BFF46FE"/>
          </w:pPr>
          <w:r w:rsidRPr="00596A24">
            <w:rPr>
              <w:rStyle w:val="PlaceholderText"/>
            </w:rPr>
            <w:t>Click or tap here to enter text.</w:t>
          </w:r>
        </w:p>
      </w:docPartBody>
    </w:docPart>
    <w:docPart>
      <w:docPartPr>
        <w:name w:val="A1ECA4C75E4B433ABD836AF42B803C3F"/>
        <w:category>
          <w:name w:val="General"/>
          <w:gallery w:val="placeholder"/>
        </w:category>
        <w:types>
          <w:type w:val="bbPlcHdr"/>
        </w:types>
        <w:behaviors>
          <w:behavior w:val="content"/>
        </w:behaviors>
        <w:guid w:val="{986129C1-08A7-4FE4-AF35-78071AB7A051}"/>
      </w:docPartPr>
      <w:docPartBody>
        <w:p w:rsidR="001D3CEE" w:rsidRDefault="00752F74">
          <w:pPr>
            <w:pStyle w:val="A1ECA4C75E4B433ABD836AF42B803C3F"/>
          </w:pPr>
          <w:r w:rsidRPr="0011371F">
            <w:rPr>
              <w:rStyle w:val="PlaceholderText"/>
            </w:rPr>
            <w:t>Click or tap to enter a date.</w:t>
          </w:r>
        </w:p>
      </w:docPartBody>
    </w:docPart>
    <w:docPart>
      <w:docPartPr>
        <w:name w:val="E6BF8B6DDD0048949534C556E665D79C"/>
        <w:category>
          <w:name w:val="General"/>
          <w:gallery w:val="placeholder"/>
        </w:category>
        <w:types>
          <w:type w:val="bbPlcHdr"/>
        </w:types>
        <w:behaviors>
          <w:behavior w:val="content"/>
        </w:behaviors>
        <w:guid w:val="{3A81862A-CFAE-435B-BF03-3D967A23BED5}"/>
      </w:docPartPr>
      <w:docPartBody>
        <w:p w:rsidR="001D3CEE" w:rsidRDefault="00752F74">
          <w:pPr>
            <w:pStyle w:val="E6BF8B6DDD0048949534C556E665D79C"/>
          </w:pPr>
          <w:r w:rsidRPr="0011371F">
            <w:rPr>
              <w:rStyle w:val="PlaceholderText"/>
            </w:rPr>
            <w:t>Click or tap to enter a date.</w:t>
          </w:r>
        </w:p>
      </w:docPartBody>
    </w:docPart>
    <w:docPart>
      <w:docPartPr>
        <w:name w:val="C2056AA1874D4BBDA9EAE23E18F05A5C"/>
        <w:category>
          <w:name w:val="General"/>
          <w:gallery w:val="placeholder"/>
        </w:category>
        <w:types>
          <w:type w:val="bbPlcHdr"/>
        </w:types>
        <w:behaviors>
          <w:behavior w:val="content"/>
        </w:behaviors>
        <w:guid w:val="{AADB3F7A-09E3-448C-BA35-FF6964D9AF76}"/>
      </w:docPartPr>
      <w:docPartBody>
        <w:p w:rsidR="001D3CEE" w:rsidRDefault="00752F74">
          <w:pPr>
            <w:pStyle w:val="C2056AA1874D4BBDA9EAE23E18F05A5C"/>
          </w:pPr>
          <w:r w:rsidRPr="00596A24">
            <w:rPr>
              <w:rStyle w:val="PlaceholderText"/>
            </w:rPr>
            <w:t>Click or tap here to enter text.</w:t>
          </w:r>
        </w:p>
      </w:docPartBody>
    </w:docPart>
    <w:docPart>
      <w:docPartPr>
        <w:name w:val="571A3071315E4C6BB177A3572D1B5A73"/>
        <w:category>
          <w:name w:val="General"/>
          <w:gallery w:val="placeholder"/>
        </w:category>
        <w:types>
          <w:type w:val="bbPlcHdr"/>
        </w:types>
        <w:behaviors>
          <w:behavior w:val="content"/>
        </w:behaviors>
        <w:guid w:val="{B6FCFB2A-BA28-4A00-A0A1-BB511D108FD1}"/>
      </w:docPartPr>
      <w:docPartBody>
        <w:p w:rsidR="001D3CEE" w:rsidRDefault="00752F74">
          <w:pPr>
            <w:pStyle w:val="571A3071315E4C6BB177A3572D1B5A73"/>
          </w:pPr>
          <w:r w:rsidRPr="00596A24">
            <w:rPr>
              <w:rStyle w:val="PlaceholderText"/>
            </w:rPr>
            <w:t>Click or tap here to enter text.</w:t>
          </w:r>
        </w:p>
      </w:docPartBody>
    </w:docPart>
    <w:docPart>
      <w:docPartPr>
        <w:name w:val="48FB27529E5C45D1B359116C9139DDFD"/>
        <w:category>
          <w:name w:val="General"/>
          <w:gallery w:val="placeholder"/>
        </w:category>
        <w:types>
          <w:type w:val="bbPlcHdr"/>
        </w:types>
        <w:behaviors>
          <w:behavior w:val="content"/>
        </w:behaviors>
        <w:guid w:val="{9FAC81B7-5A73-4D3E-8C19-19D0A6D83995}"/>
      </w:docPartPr>
      <w:docPartBody>
        <w:p w:rsidR="001D3CEE" w:rsidRDefault="00752F74">
          <w:pPr>
            <w:pStyle w:val="48FB27529E5C45D1B359116C9139DDFD"/>
          </w:pPr>
          <w:r w:rsidRPr="0011371F">
            <w:rPr>
              <w:rStyle w:val="PlaceholderText"/>
            </w:rPr>
            <w:t>Click or tap to enter a date.</w:t>
          </w:r>
        </w:p>
      </w:docPartBody>
    </w:docPart>
    <w:docPart>
      <w:docPartPr>
        <w:name w:val="A184272DC49C4C14859D4DEED18712F5"/>
        <w:category>
          <w:name w:val="General"/>
          <w:gallery w:val="placeholder"/>
        </w:category>
        <w:types>
          <w:type w:val="bbPlcHdr"/>
        </w:types>
        <w:behaviors>
          <w:behavior w:val="content"/>
        </w:behaviors>
        <w:guid w:val="{A9C48642-EB14-48F9-A50C-3372B5707B7C}"/>
      </w:docPartPr>
      <w:docPartBody>
        <w:p w:rsidR="001D3CEE" w:rsidRDefault="00752F74">
          <w:pPr>
            <w:pStyle w:val="A184272DC49C4C14859D4DEED18712F5"/>
          </w:pPr>
          <w:r w:rsidRPr="0011371F">
            <w:rPr>
              <w:rStyle w:val="PlaceholderText"/>
            </w:rPr>
            <w:t>Click or tap to enter a date.</w:t>
          </w:r>
        </w:p>
      </w:docPartBody>
    </w:docPart>
    <w:docPart>
      <w:docPartPr>
        <w:name w:val="84A29963F8A34B5BBD5B81AB202800AB"/>
        <w:category>
          <w:name w:val="General"/>
          <w:gallery w:val="placeholder"/>
        </w:category>
        <w:types>
          <w:type w:val="bbPlcHdr"/>
        </w:types>
        <w:behaviors>
          <w:behavior w:val="content"/>
        </w:behaviors>
        <w:guid w:val="{C38FEDC3-C35C-46EC-ADC0-5EC01E3E46AE}"/>
      </w:docPartPr>
      <w:docPartBody>
        <w:p w:rsidR="001D3CEE" w:rsidRDefault="00752F74">
          <w:pPr>
            <w:pStyle w:val="84A29963F8A34B5BBD5B81AB202800AB"/>
          </w:pPr>
          <w:r w:rsidRPr="00596A24">
            <w:rPr>
              <w:rStyle w:val="PlaceholderText"/>
            </w:rPr>
            <w:t>Click or tap here to enter text.</w:t>
          </w:r>
        </w:p>
      </w:docPartBody>
    </w:docPart>
    <w:docPart>
      <w:docPartPr>
        <w:name w:val="A7CDB0DCE747455C8ADDEAF44EE6BE04"/>
        <w:category>
          <w:name w:val="General"/>
          <w:gallery w:val="placeholder"/>
        </w:category>
        <w:types>
          <w:type w:val="bbPlcHdr"/>
        </w:types>
        <w:behaviors>
          <w:behavior w:val="content"/>
        </w:behaviors>
        <w:guid w:val="{C7AD17CF-899D-48A8-BA13-15ED900E468F}"/>
      </w:docPartPr>
      <w:docPartBody>
        <w:p w:rsidR="001D3CEE" w:rsidRDefault="00752F74">
          <w:pPr>
            <w:pStyle w:val="A7CDB0DCE747455C8ADDEAF44EE6BE04"/>
          </w:pPr>
          <w:r w:rsidRPr="00925110">
            <w:rPr>
              <w:rStyle w:val="PlaceholderText"/>
            </w:rPr>
            <w:t>Click or tap to enter a date.</w:t>
          </w:r>
        </w:p>
      </w:docPartBody>
    </w:docPart>
    <w:docPart>
      <w:docPartPr>
        <w:name w:val="D363514538E2422985E3D9807DA4169A"/>
        <w:category>
          <w:name w:val="General"/>
          <w:gallery w:val="placeholder"/>
        </w:category>
        <w:types>
          <w:type w:val="bbPlcHdr"/>
        </w:types>
        <w:behaviors>
          <w:behavior w:val="content"/>
        </w:behaviors>
        <w:guid w:val="{5BD762E5-403B-4690-9F19-C12909783BE9}"/>
      </w:docPartPr>
      <w:docPartBody>
        <w:p w:rsidR="001D3CEE" w:rsidRDefault="00752F74">
          <w:pPr>
            <w:pStyle w:val="D363514538E2422985E3D9807DA4169A"/>
          </w:pPr>
          <w:r w:rsidRPr="00925110">
            <w:rPr>
              <w:rStyle w:val="PlaceholderText"/>
            </w:rPr>
            <w:t>Click or tap to enter a date.</w:t>
          </w:r>
        </w:p>
      </w:docPartBody>
    </w:docPart>
    <w:docPart>
      <w:docPartPr>
        <w:name w:val="094661AF6273415993081E7F48D8ADC3"/>
        <w:category>
          <w:name w:val="General"/>
          <w:gallery w:val="placeholder"/>
        </w:category>
        <w:types>
          <w:type w:val="bbPlcHdr"/>
        </w:types>
        <w:behaviors>
          <w:behavior w:val="content"/>
        </w:behaviors>
        <w:guid w:val="{83A817EF-CA50-4C43-B273-2E91BBAC246A}"/>
      </w:docPartPr>
      <w:docPartBody>
        <w:p w:rsidR="001D3CEE" w:rsidRDefault="00752F74">
          <w:pPr>
            <w:pStyle w:val="094661AF6273415993081E7F48D8ADC3"/>
          </w:pPr>
          <w:r w:rsidRPr="00596A24">
            <w:rPr>
              <w:rStyle w:val="PlaceholderText"/>
            </w:rPr>
            <w:t>Click or tap here to enter text.</w:t>
          </w:r>
        </w:p>
      </w:docPartBody>
    </w:docPart>
    <w:docPart>
      <w:docPartPr>
        <w:name w:val="3243FC6C90DA4E959D97953AF737635D"/>
        <w:category>
          <w:name w:val="General"/>
          <w:gallery w:val="placeholder"/>
        </w:category>
        <w:types>
          <w:type w:val="bbPlcHdr"/>
        </w:types>
        <w:behaviors>
          <w:behavior w:val="content"/>
        </w:behaviors>
        <w:guid w:val="{B5087AEB-986F-4DCB-AAC9-DEE5EDEC75EA}"/>
      </w:docPartPr>
      <w:docPartBody>
        <w:p w:rsidR="001D3CEE" w:rsidRDefault="00752F74">
          <w:pPr>
            <w:pStyle w:val="3243FC6C90DA4E959D97953AF737635D"/>
          </w:pPr>
          <w:r w:rsidRPr="00596A24">
            <w:rPr>
              <w:rStyle w:val="PlaceholderText"/>
            </w:rPr>
            <w:t>Click or tap here to enter text.</w:t>
          </w:r>
        </w:p>
      </w:docPartBody>
    </w:docPart>
    <w:docPart>
      <w:docPartPr>
        <w:name w:val="3CE6D6705A1741268823BE7A6A86D5C2"/>
        <w:category>
          <w:name w:val="General"/>
          <w:gallery w:val="placeholder"/>
        </w:category>
        <w:types>
          <w:type w:val="bbPlcHdr"/>
        </w:types>
        <w:behaviors>
          <w:behavior w:val="content"/>
        </w:behaviors>
        <w:guid w:val="{2487B3CA-0841-4329-8BB8-A2B563209364}"/>
      </w:docPartPr>
      <w:docPartBody>
        <w:p w:rsidR="001D3CEE" w:rsidRDefault="00752F74">
          <w:pPr>
            <w:pStyle w:val="3CE6D6705A1741268823BE7A6A86D5C2"/>
          </w:pPr>
          <w:r w:rsidRPr="00925110">
            <w:rPr>
              <w:rStyle w:val="PlaceholderText"/>
            </w:rPr>
            <w:t>Click or tap to enter a date.</w:t>
          </w:r>
        </w:p>
      </w:docPartBody>
    </w:docPart>
    <w:docPart>
      <w:docPartPr>
        <w:name w:val="BFAA72EFE23447CAAD7E6945D4D7EEDA"/>
        <w:category>
          <w:name w:val="General"/>
          <w:gallery w:val="placeholder"/>
        </w:category>
        <w:types>
          <w:type w:val="bbPlcHdr"/>
        </w:types>
        <w:behaviors>
          <w:behavior w:val="content"/>
        </w:behaviors>
        <w:guid w:val="{6F0AE800-43E1-4D77-A54A-A1F13FBEF815}"/>
      </w:docPartPr>
      <w:docPartBody>
        <w:p w:rsidR="001D3CEE" w:rsidRDefault="00752F74">
          <w:pPr>
            <w:pStyle w:val="BFAA72EFE23447CAAD7E6945D4D7EEDA"/>
          </w:pPr>
          <w:r w:rsidRPr="00925110">
            <w:rPr>
              <w:rStyle w:val="PlaceholderText"/>
            </w:rPr>
            <w:t>Click or tap to enter a date.</w:t>
          </w:r>
        </w:p>
      </w:docPartBody>
    </w:docPart>
    <w:docPart>
      <w:docPartPr>
        <w:name w:val="EA07547EB1704B6E8E7ACBD2CC3FF032"/>
        <w:category>
          <w:name w:val="General"/>
          <w:gallery w:val="placeholder"/>
        </w:category>
        <w:types>
          <w:type w:val="bbPlcHdr"/>
        </w:types>
        <w:behaviors>
          <w:behavior w:val="content"/>
        </w:behaviors>
        <w:guid w:val="{95C6E377-E8BC-477E-BE02-71CC576F4365}"/>
      </w:docPartPr>
      <w:docPartBody>
        <w:p w:rsidR="001D3CEE" w:rsidRDefault="00752F74">
          <w:pPr>
            <w:pStyle w:val="EA07547EB1704B6E8E7ACBD2CC3FF032"/>
          </w:pPr>
          <w:r w:rsidRPr="00596A24">
            <w:rPr>
              <w:rStyle w:val="PlaceholderText"/>
            </w:rPr>
            <w:t>Click or tap here to enter text.</w:t>
          </w:r>
        </w:p>
      </w:docPartBody>
    </w:docPart>
    <w:docPart>
      <w:docPartPr>
        <w:name w:val="13EBC3F09D704A5AAA1EAC822F5AF056"/>
        <w:category>
          <w:name w:val="General"/>
          <w:gallery w:val="placeholder"/>
        </w:category>
        <w:types>
          <w:type w:val="bbPlcHdr"/>
        </w:types>
        <w:behaviors>
          <w:behavior w:val="content"/>
        </w:behaviors>
        <w:guid w:val="{B05FF8D5-E340-45CC-AA4C-4B8AAB29881E}"/>
      </w:docPartPr>
      <w:docPartBody>
        <w:p w:rsidR="001D3CEE" w:rsidRDefault="00752F74">
          <w:pPr>
            <w:pStyle w:val="13EBC3F09D704A5AAA1EAC822F5AF056"/>
          </w:pPr>
          <w:r w:rsidRPr="00596A24">
            <w:rPr>
              <w:rStyle w:val="PlaceholderText"/>
            </w:rPr>
            <w:t>Click or tap here to enter text.</w:t>
          </w:r>
        </w:p>
      </w:docPartBody>
    </w:docPart>
    <w:docPart>
      <w:docPartPr>
        <w:name w:val="243BB171CC7B445F90C53D6B9BFD1063"/>
        <w:category>
          <w:name w:val="General"/>
          <w:gallery w:val="placeholder"/>
        </w:category>
        <w:types>
          <w:type w:val="bbPlcHdr"/>
        </w:types>
        <w:behaviors>
          <w:behavior w:val="content"/>
        </w:behaviors>
        <w:guid w:val="{F26F0D55-01CF-481B-A20C-91D768618102}"/>
      </w:docPartPr>
      <w:docPartBody>
        <w:p w:rsidR="001D3CEE" w:rsidRDefault="00752F74">
          <w:pPr>
            <w:pStyle w:val="243BB171CC7B445F90C53D6B9BFD1063"/>
          </w:pPr>
          <w:r w:rsidRPr="00925110">
            <w:rPr>
              <w:rStyle w:val="PlaceholderText"/>
            </w:rPr>
            <w:t>Click or tap to enter a date.</w:t>
          </w:r>
        </w:p>
      </w:docPartBody>
    </w:docPart>
    <w:docPart>
      <w:docPartPr>
        <w:name w:val="C4F1F3979A044042A399968F4F476E88"/>
        <w:category>
          <w:name w:val="General"/>
          <w:gallery w:val="placeholder"/>
        </w:category>
        <w:types>
          <w:type w:val="bbPlcHdr"/>
        </w:types>
        <w:behaviors>
          <w:behavior w:val="content"/>
        </w:behaviors>
        <w:guid w:val="{C4050336-05A6-43F5-95AF-74169DFDF4A5}"/>
      </w:docPartPr>
      <w:docPartBody>
        <w:p w:rsidR="001D3CEE" w:rsidRDefault="00752F74">
          <w:pPr>
            <w:pStyle w:val="C4F1F3979A044042A399968F4F476E88"/>
          </w:pPr>
          <w:r w:rsidRPr="00925110">
            <w:rPr>
              <w:rStyle w:val="PlaceholderText"/>
            </w:rPr>
            <w:t>Click or tap to enter a date.</w:t>
          </w:r>
        </w:p>
      </w:docPartBody>
    </w:docPart>
    <w:docPart>
      <w:docPartPr>
        <w:name w:val="22C20AE9C9EE44659CC3BCE755D35C68"/>
        <w:category>
          <w:name w:val="General"/>
          <w:gallery w:val="placeholder"/>
        </w:category>
        <w:types>
          <w:type w:val="bbPlcHdr"/>
        </w:types>
        <w:behaviors>
          <w:behavior w:val="content"/>
        </w:behaviors>
        <w:guid w:val="{F0976E01-6237-46D5-809C-FCF8B55BE319}"/>
      </w:docPartPr>
      <w:docPartBody>
        <w:p w:rsidR="001D3CEE" w:rsidRDefault="00752F74">
          <w:pPr>
            <w:pStyle w:val="22C20AE9C9EE44659CC3BCE755D35C68"/>
          </w:pPr>
          <w:r w:rsidRPr="00596A24">
            <w:rPr>
              <w:rStyle w:val="PlaceholderText"/>
            </w:rPr>
            <w:t>Click or tap here to enter text.</w:t>
          </w:r>
        </w:p>
      </w:docPartBody>
    </w:docPart>
    <w:docPart>
      <w:docPartPr>
        <w:name w:val="33FB865D755D444C8D2982F29ADA1E8E"/>
        <w:category>
          <w:name w:val="General"/>
          <w:gallery w:val="placeholder"/>
        </w:category>
        <w:types>
          <w:type w:val="bbPlcHdr"/>
        </w:types>
        <w:behaviors>
          <w:behavior w:val="content"/>
        </w:behaviors>
        <w:guid w:val="{7F6E601A-F69B-4579-9290-8E1B77C756CC}"/>
      </w:docPartPr>
      <w:docPartBody>
        <w:p w:rsidR="001D3CEE" w:rsidRDefault="00752F74">
          <w:pPr>
            <w:pStyle w:val="33FB865D755D444C8D2982F29ADA1E8E"/>
          </w:pPr>
          <w:r w:rsidRPr="00596A24">
            <w:rPr>
              <w:rStyle w:val="PlaceholderText"/>
            </w:rPr>
            <w:t>Click or tap here to enter text.</w:t>
          </w:r>
        </w:p>
      </w:docPartBody>
    </w:docPart>
    <w:docPart>
      <w:docPartPr>
        <w:name w:val="64F1281020B9421DB897A30AF15ECB44"/>
        <w:category>
          <w:name w:val="General"/>
          <w:gallery w:val="placeholder"/>
        </w:category>
        <w:types>
          <w:type w:val="bbPlcHdr"/>
        </w:types>
        <w:behaviors>
          <w:behavior w:val="content"/>
        </w:behaviors>
        <w:guid w:val="{15802233-A221-4C36-B825-F8E0B25CE0F4}"/>
      </w:docPartPr>
      <w:docPartBody>
        <w:p w:rsidR="001D3CEE" w:rsidRDefault="00752F74">
          <w:pPr>
            <w:pStyle w:val="64F1281020B9421DB897A30AF15ECB44"/>
          </w:pPr>
          <w:r w:rsidRPr="00925110">
            <w:rPr>
              <w:rStyle w:val="PlaceholderText"/>
            </w:rPr>
            <w:t>Click or tap to enter a date.</w:t>
          </w:r>
        </w:p>
      </w:docPartBody>
    </w:docPart>
    <w:docPart>
      <w:docPartPr>
        <w:name w:val="7E381EAC7F5646B1906C703F7121CEE8"/>
        <w:category>
          <w:name w:val="General"/>
          <w:gallery w:val="placeholder"/>
        </w:category>
        <w:types>
          <w:type w:val="bbPlcHdr"/>
        </w:types>
        <w:behaviors>
          <w:behavior w:val="content"/>
        </w:behaviors>
        <w:guid w:val="{D3B6DBE7-ACE5-4B77-A18A-6D6FF7ECC095}"/>
      </w:docPartPr>
      <w:docPartBody>
        <w:p w:rsidR="001D3CEE" w:rsidRDefault="00752F74">
          <w:pPr>
            <w:pStyle w:val="7E381EAC7F5646B1906C703F7121CEE8"/>
          </w:pPr>
          <w:r w:rsidRPr="00925110">
            <w:rPr>
              <w:rStyle w:val="PlaceholderText"/>
            </w:rPr>
            <w:t>Click or tap to enter a date.</w:t>
          </w:r>
        </w:p>
      </w:docPartBody>
    </w:docPart>
    <w:docPart>
      <w:docPartPr>
        <w:name w:val="A68564C5D77C407783609974199D2504"/>
        <w:category>
          <w:name w:val="General"/>
          <w:gallery w:val="placeholder"/>
        </w:category>
        <w:types>
          <w:type w:val="bbPlcHdr"/>
        </w:types>
        <w:behaviors>
          <w:behavior w:val="content"/>
        </w:behaviors>
        <w:guid w:val="{2F22811E-A510-4CDA-8494-820EEB172A82}"/>
      </w:docPartPr>
      <w:docPartBody>
        <w:p w:rsidR="001D3CEE" w:rsidRDefault="00752F74">
          <w:pPr>
            <w:pStyle w:val="A68564C5D77C407783609974199D2504"/>
          </w:pPr>
          <w:r w:rsidRPr="00596A24">
            <w:rPr>
              <w:rStyle w:val="PlaceholderText"/>
            </w:rPr>
            <w:t>Click or tap here to enter text.</w:t>
          </w:r>
        </w:p>
      </w:docPartBody>
    </w:docPart>
    <w:docPart>
      <w:docPartPr>
        <w:name w:val="277CD9FC239B4B11BCCD4AD7C17CAA4F"/>
        <w:category>
          <w:name w:val="General"/>
          <w:gallery w:val="placeholder"/>
        </w:category>
        <w:types>
          <w:type w:val="bbPlcHdr"/>
        </w:types>
        <w:behaviors>
          <w:behavior w:val="content"/>
        </w:behaviors>
        <w:guid w:val="{7758A537-1AE6-4250-9D31-8A87271416E3}"/>
      </w:docPartPr>
      <w:docPartBody>
        <w:p w:rsidR="001D3CEE" w:rsidRDefault="00752F74">
          <w:pPr>
            <w:pStyle w:val="277CD9FC239B4B11BCCD4AD7C17CAA4F"/>
          </w:pPr>
          <w:r w:rsidRPr="00596A24">
            <w:rPr>
              <w:rStyle w:val="PlaceholderText"/>
            </w:rPr>
            <w:t>Click or tap here to enter text.</w:t>
          </w:r>
        </w:p>
      </w:docPartBody>
    </w:docPart>
    <w:docPart>
      <w:docPartPr>
        <w:name w:val="217ADFF4B02C450ABE9FACFB9377906B"/>
        <w:category>
          <w:name w:val="General"/>
          <w:gallery w:val="placeholder"/>
        </w:category>
        <w:types>
          <w:type w:val="bbPlcHdr"/>
        </w:types>
        <w:behaviors>
          <w:behavior w:val="content"/>
        </w:behaviors>
        <w:guid w:val="{AE0738AE-C196-4C74-8D3C-1A16DAD5AF01}"/>
      </w:docPartPr>
      <w:docPartBody>
        <w:p w:rsidR="001D3CEE" w:rsidRDefault="00752F74">
          <w:pPr>
            <w:pStyle w:val="217ADFF4B02C450ABE9FACFB9377906B"/>
          </w:pPr>
          <w:r w:rsidRPr="00596A24">
            <w:rPr>
              <w:rStyle w:val="PlaceholderText"/>
            </w:rPr>
            <w:t>Click or tap here to enter text.</w:t>
          </w:r>
        </w:p>
      </w:docPartBody>
    </w:docPart>
    <w:docPart>
      <w:docPartPr>
        <w:name w:val="5FA7510CBFA945A99256E817F4ECE8C9"/>
        <w:category>
          <w:name w:val="General"/>
          <w:gallery w:val="placeholder"/>
        </w:category>
        <w:types>
          <w:type w:val="bbPlcHdr"/>
        </w:types>
        <w:behaviors>
          <w:behavior w:val="content"/>
        </w:behaviors>
        <w:guid w:val="{A193FB25-18E1-43E5-BB53-CB08493A340C}"/>
      </w:docPartPr>
      <w:docPartBody>
        <w:p w:rsidR="001D3CEE" w:rsidRDefault="00752F74">
          <w:pPr>
            <w:pStyle w:val="5FA7510CBFA945A99256E817F4ECE8C9"/>
          </w:pPr>
          <w:r w:rsidRPr="00596A24">
            <w:rPr>
              <w:rStyle w:val="PlaceholderText"/>
            </w:rPr>
            <w:t>Click or tap here to enter text.</w:t>
          </w:r>
        </w:p>
      </w:docPartBody>
    </w:docPart>
    <w:docPart>
      <w:docPartPr>
        <w:name w:val="34246B2D46714AE69C10B656F07FC474"/>
        <w:category>
          <w:name w:val="General"/>
          <w:gallery w:val="placeholder"/>
        </w:category>
        <w:types>
          <w:type w:val="bbPlcHdr"/>
        </w:types>
        <w:behaviors>
          <w:behavior w:val="content"/>
        </w:behaviors>
        <w:guid w:val="{E9BA2B6D-72E3-435E-8A51-F7F424976356}"/>
      </w:docPartPr>
      <w:docPartBody>
        <w:p w:rsidR="001D3CEE" w:rsidRDefault="00752F74">
          <w:pPr>
            <w:pStyle w:val="34246B2D46714AE69C10B656F07FC474"/>
          </w:pPr>
          <w:r w:rsidRPr="00596A24">
            <w:rPr>
              <w:rStyle w:val="PlaceholderText"/>
            </w:rPr>
            <w:t>Click or tap here to enter text.</w:t>
          </w:r>
        </w:p>
      </w:docPartBody>
    </w:docPart>
    <w:docPart>
      <w:docPartPr>
        <w:name w:val="5AFABCD944D84C2699451B349773DDF2"/>
        <w:category>
          <w:name w:val="General"/>
          <w:gallery w:val="placeholder"/>
        </w:category>
        <w:types>
          <w:type w:val="bbPlcHdr"/>
        </w:types>
        <w:behaviors>
          <w:behavior w:val="content"/>
        </w:behaviors>
        <w:guid w:val="{39F7E2CA-37B6-4C5F-8373-C526E487F5F5}"/>
      </w:docPartPr>
      <w:docPartBody>
        <w:p w:rsidR="001D3CEE" w:rsidRDefault="00752F74">
          <w:pPr>
            <w:pStyle w:val="5AFABCD944D84C2699451B349773DDF2"/>
          </w:pPr>
          <w:r w:rsidRPr="00596A24">
            <w:rPr>
              <w:rStyle w:val="PlaceholderText"/>
            </w:rPr>
            <w:t>Click or tap here to enter text.</w:t>
          </w:r>
        </w:p>
      </w:docPartBody>
    </w:docPart>
    <w:docPart>
      <w:docPartPr>
        <w:name w:val="CA17FA860CF6430889B23AFD91167B9E"/>
        <w:category>
          <w:name w:val="General"/>
          <w:gallery w:val="placeholder"/>
        </w:category>
        <w:types>
          <w:type w:val="bbPlcHdr"/>
        </w:types>
        <w:behaviors>
          <w:behavior w:val="content"/>
        </w:behaviors>
        <w:guid w:val="{CACDFA88-4CA0-4BED-8972-7B894B4E1E1C}"/>
      </w:docPartPr>
      <w:docPartBody>
        <w:p w:rsidR="001D3CEE" w:rsidRDefault="00752F74">
          <w:pPr>
            <w:pStyle w:val="CA17FA860CF6430889B23AFD91167B9E"/>
          </w:pPr>
          <w:r w:rsidRPr="00596A24">
            <w:rPr>
              <w:rStyle w:val="PlaceholderText"/>
            </w:rPr>
            <w:t>Click or tap here to enter text.</w:t>
          </w:r>
        </w:p>
      </w:docPartBody>
    </w:docPart>
    <w:docPart>
      <w:docPartPr>
        <w:name w:val="738053A6072F415EB86F5BFDE62EFEA0"/>
        <w:category>
          <w:name w:val="General"/>
          <w:gallery w:val="placeholder"/>
        </w:category>
        <w:types>
          <w:type w:val="bbPlcHdr"/>
        </w:types>
        <w:behaviors>
          <w:behavior w:val="content"/>
        </w:behaviors>
        <w:guid w:val="{E84FEAE9-5759-4B5E-AB33-A9988F645A53}"/>
      </w:docPartPr>
      <w:docPartBody>
        <w:p w:rsidR="001D3CEE" w:rsidRDefault="00752F74">
          <w:pPr>
            <w:pStyle w:val="738053A6072F415EB86F5BFDE62EFEA0"/>
          </w:pPr>
          <w:r w:rsidRPr="00596A24">
            <w:rPr>
              <w:rStyle w:val="PlaceholderText"/>
            </w:rPr>
            <w:t>Click or tap here to enter text.</w:t>
          </w:r>
        </w:p>
      </w:docPartBody>
    </w:docPart>
    <w:docPart>
      <w:docPartPr>
        <w:name w:val="6FAB5C3D01CF4B3EB6551055971E351D"/>
        <w:category>
          <w:name w:val="General"/>
          <w:gallery w:val="placeholder"/>
        </w:category>
        <w:types>
          <w:type w:val="bbPlcHdr"/>
        </w:types>
        <w:behaviors>
          <w:behavior w:val="content"/>
        </w:behaviors>
        <w:guid w:val="{ADA0786B-631D-4038-B5A6-D1900F0B09B6}"/>
      </w:docPartPr>
      <w:docPartBody>
        <w:p w:rsidR="001D3CEE" w:rsidRDefault="00752F74">
          <w:pPr>
            <w:pStyle w:val="6FAB5C3D01CF4B3EB6551055971E351D"/>
          </w:pPr>
          <w:r w:rsidRPr="00596A24">
            <w:rPr>
              <w:rStyle w:val="PlaceholderText"/>
            </w:rPr>
            <w:t>Click or tap here to enter text.</w:t>
          </w:r>
        </w:p>
      </w:docPartBody>
    </w:docPart>
    <w:docPart>
      <w:docPartPr>
        <w:name w:val="56E7C1AFB7124E39BF7AD32F53EC4AA9"/>
        <w:category>
          <w:name w:val="General"/>
          <w:gallery w:val="placeholder"/>
        </w:category>
        <w:types>
          <w:type w:val="bbPlcHdr"/>
        </w:types>
        <w:behaviors>
          <w:behavior w:val="content"/>
        </w:behaviors>
        <w:guid w:val="{6E3660A7-74BF-4E92-9D16-11592EE7616E}"/>
      </w:docPartPr>
      <w:docPartBody>
        <w:p w:rsidR="001D3CEE" w:rsidRDefault="00752F74">
          <w:pPr>
            <w:pStyle w:val="56E7C1AFB7124E39BF7AD32F53EC4AA9"/>
          </w:pPr>
          <w:r w:rsidRPr="00596A24">
            <w:rPr>
              <w:rStyle w:val="PlaceholderText"/>
            </w:rPr>
            <w:t>Click or tap here to enter text.</w:t>
          </w:r>
        </w:p>
      </w:docPartBody>
    </w:docPart>
    <w:docPart>
      <w:docPartPr>
        <w:name w:val="E8E10A7BC7E94CF3B26310B89E31B6BC"/>
        <w:category>
          <w:name w:val="General"/>
          <w:gallery w:val="placeholder"/>
        </w:category>
        <w:types>
          <w:type w:val="bbPlcHdr"/>
        </w:types>
        <w:behaviors>
          <w:behavior w:val="content"/>
        </w:behaviors>
        <w:guid w:val="{9BD76A9E-6FA0-444C-9689-9AD7966B7133}"/>
      </w:docPartPr>
      <w:docPartBody>
        <w:p w:rsidR="001D3CEE" w:rsidRDefault="00752F74">
          <w:pPr>
            <w:pStyle w:val="E8E10A7BC7E94CF3B26310B89E31B6BC"/>
          </w:pPr>
          <w:r w:rsidRPr="00596A24">
            <w:rPr>
              <w:rStyle w:val="PlaceholderText"/>
            </w:rPr>
            <w:t>Click or tap here to enter text.</w:t>
          </w:r>
        </w:p>
      </w:docPartBody>
    </w:docPart>
    <w:docPart>
      <w:docPartPr>
        <w:name w:val="ADABF5DE1DBC4E69A878EADBCCE9B962"/>
        <w:category>
          <w:name w:val="General"/>
          <w:gallery w:val="placeholder"/>
        </w:category>
        <w:types>
          <w:type w:val="bbPlcHdr"/>
        </w:types>
        <w:behaviors>
          <w:behavior w:val="content"/>
        </w:behaviors>
        <w:guid w:val="{0425B671-077A-44D4-80C6-7464C51B21FE}"/>
      </w:docPartPr>
      <w:docPartBody>
        <w:p w:rsidR="001D3CEE" w:rsidRDefault="00752F74">
          <w:pPr>
            <w:pStyle w:val="ADABF5DE1DBC4E69A878EADBCCE9B962"/>
          </w:pPr>
          <w:r w:rsidRPr="00596A24">
            <w:rPr>
              <w:rStyle w:val="PlaceholderText"/>
            </w:rPr>
            <w:t>Click or tap here to enter text.</w:t>
          </w:r>
        </w:p>
      </w:docPartBody>
    </w:docPart>
    <w:docPart>
      <w:docPartPr>
        <w:name w:val="A6432F2569C641AFBB797CFD1271F0F3"/>
        <w:category>
          <w:name w:val="General"/>
          <w:gallery w:val="placeholder"/>
        </w:category>
        <w:types>
          <w:type w:val="bbPlcHdr"/>
        </w:types>
        <w:behaviors>
          <w:behavior w:val="content"/>
        </w:behaviors>
        <w:guid w:val="{BDD75090-9733-4C15-9C07-894ED8BE62E5}"/>
      </w:docPartPr>
      <w:docPartBody>
        <w:p w:rsidR="001D3CEE" w:rsidRDefault="00752F74">
          <w:pPr>
            <w:pStyle w:val="A6432F2569C641AFBB797CFD1271F0F3"/>
          </w:pPr>
          <w:r w:rsidRPr="00596A24">
            <w:rPr>
              <w:rStyle w:val="PlaceholderText"/>
            </w:rPr>
            <w:t>Click or tap here to enter text.</w:t>
          </w:r>
        </w:p>
      </w:docPartBody>
    </w:docPart>
    <w:docPart>
      <w:docPartPr>
        <w:name w:val="55AE12F49BE248B587E3BBB5A80A0F0A"/>
        <w:category>
          <w:name w:val="General"/>
          <w:gallery w:val="placeholder"/>
        </w:category>
        <w:types>
          <w:type w:val="bbPlcHdr"/>
        </w:types>
        <w:behaviors>
          <w:behavior w:val="content"/>
        </w:behaviors>
        <w:guid w:val="{E77B82EB-3D53-4454-84C0-73628CE154F8}"/>
      </w:docPartPr>
      <w:docPartBody>
        <w:p w:rsidR="001D3CEE" w:rsidRDefault="00752F74">
          <w:pPr>
            <w:pStyle w:val="55AE12F49BE248B587E3BBB5A80A0F0A"/>
          </w:pPr>
          <w:r w:rsidRPr="00596A24">
            <w:rPr>
              <w:rStyle w:val="PlaceholderText"/>
            </w:rPr>
            <w:t>Click or tap here to enter text.</w:t>
          </w:r>
        </w:p>
      </w:docPartBody>
    </w:docPart>
    <w:docPart>
      <w:docPartPr>
        <w:name w:val="8B780D81FE8D468D80E231B16D462E3B"/>
        <w:category>
          <w:name w:val="General"/>
          <w:gallery w:val="placeholder"/>
        </w:category>
        <w:types>
          <w:type w:val="bbPlcHdr"/>
        </w:types>
        <w:behaviors>
          <w:behavior w:val="content"/>
        </w:behaviors>
        <w:guid w:val="{427F6DA2-0D67-4BE9-BD86-69DA762FF76A}"/>
      </w:docPartPr>
      <w:docPartBody>
        <w:p w:rsidR="001D3CEE" w:rsidRDefault="00752F74">
          <w:pPr>
            <w:pStyle w:val="8B780D81FE8D468D80E231B16D462E3B"/>
          </w:pPr>
          <w:r w:rsidRPr="00596A24">
            <w:rPr>
              <w:rStyle w:val="PlaceholderText"/>
            </w:rPr>
            <w:t>Click or tap here to enter text.</w:t>
          </w:r>
        </w:p>
      </w:docPartBody>
    </w:docPart>
    <w:docPart>
      <w:docPartPr>
        <w:name w:val="83E1855BB8E043619DF32F60271290AC"/>
        <w:category>
          <w:name w:val="General"/>
          <w:gallery w:val="placeholder"/>
        </w:category>
        <w:types>
          <w:type w:val="bbPlcHdr"/>
        </w:types>
        <w:behaviors>
          <w:behavior w:val="content"/>
        </w:behaviors>
        <w:guid w:val="{50D59050-A4D1-4C00-B603-D249FC9A4AAC}"/>
      </w:docPartPr>
      <w:docPartBody>
        <w:p w:rsidR="001D3CEE" w:rsidRDefault="00752F74">
          <w:pPr>
            <w:pStyle w:val="83E1855BB8E043619DF32F60271290AC"/>
          </w:pPr>
          <w:r w:rsidRPr="00596A24">
            <w:rPr>
              <w:rStyle w:val="PlaceholderText"/>
            </w:rPr>
            <w:t>Click or tap here to enter text.</w:t>
          </w:r>
        </w:p>
      </w:docPartBody>
    </w:docPart>
    <w:docPart>
      <w:docPartPr>
        <w:name w:val="8DB29B638E1E42BAAA547F2262355F1F"/>
        <w:category>
          <w:name w:val="General"/>
          <w:gallery w:val="placeholder"/>
        </w:category>
        <w:types>
          <w:type w:val="bbPlcHdr"/>
        </w:types>
        <w:behaviors>
          <w:behavior w:val="content"/>
        </w:behaviors>
        <w:guid w:val="{9F85870E-F38C-4FE5-B698-DF33C8C8E31D}"/>
      </w:docPartPr>
      <w:docPartBody>
        <w:p w:rsidR="001D3CEE" w:rsidRDefault="00752F74">
          <w:pPr>
            <w:pStyle w:val="8DB29B638E1E42BAAA547F2262355F1F"/>
          </w:pPr>
          <w:r w:rsidRPr="00596A24">
            <w:rPr>
              <w:rStyle w:val="PlaceholderText"/>
            </w:rPr>
            <w:t>Click or tap here to enter text.</w:t>
          </w:r>
        </w:p>
      </w:docPartBody>
    </w:docPart>
    <w:docPart>
      <w:docPartPr>
        <w:name w:val="44ED2F6161A74E44B52304C2B4A7BECD"/>
        <w:category>
          <w:name w:val="General"/>
          <w:gallery w:val="placeholder"/>
        </w:category>
        <w:types>
          <w:type w:val="bbPlcHdr"/>
        </w:types>
        <w:behaviors>
          <w:behavior w:val="content"/>
        </w:behaviors>
        <w:guid w:val="{24AB0FD1-EDB5-4764-A277-79E19E2DD4D7}"/>
      </w:docPartPr>
      <w:docPartBody>
        <w:p w:rsidR="001D3CEE" w:rsidRDefault="00752F74">
          <w:pPr>
            <w:pStyle w:val="44ED2F6161A74E44B52304C2B4A7BECD"/>
          </w:pPr>
          <w:r w:rsidRPr="00975E3A">
            <w:rPr>
              <w:rStyle w:val="PlaceholderText"/>
            </w:rPr>
            <w:t>Click or tap here to enter text.</w:t>
          </w:r>
        </w:p>
      </w:docPartBody>
    </w:docPart>
    <w:docPart>
      <w:docPartPr>
        <w:name w:val="BA11B6BAD9C949A1B7A91670AE58B372"/>
        <w:category>
          <w:name w:val="General"/>
          <w:gallery w:val="placeholder"/>
        </w:category>
        <w:types>
          <w:type w:val="bbPlcHdr"/>
        </w:types>
        <w:behaviors>
          <w:behavior w:val="content"/>
        </w:behaviors>
        <w:guid w:val="{451605E0-53B7-4140-817C-E838A91EFF57}"/>
      </w:docPartPr>
      <w:docPartBody>
        <w:p w:rsidR="001D3CEE" w:rsidRDefault="00752F74">
          <w:pPr>
            <w:pStyle w:val="BA11B6BAD9C949A1B7A91670AE58B372"/>
          </w:pPr>
          <w:r w:rsidRPr="00596A24">
            <w:rPr>
              <w:rStyle w:val="PlaceholderText"/>
            </w:rPr>
            <w:t>Click or tap here to enter text.</w:t>
          </w:r>
        </w:p>
      </w:docPartBody>
    </w:docPart>
    <w:docPart>
      <w:docPartPr>
        <w:name w:val="3F9470F3103B44E3B6995D2BCA96FA61"/>
        <w:category>
          <w:name w:val="General"/>
          <w:gallery w:val="placeholder"/>
        </w:category>
        <w:types>
          <w:type w:val="bbPlcHdr"/>
        </w:types>
        <w:behaviors>
          <w:behavior w:val="content"/>
        </w:behaviors>
        <w:guid w:val="{8B4E4A1A-16EB-4CF8-9C25-81765F39A2EE}"/>
      </w:docPartPr>
      <w:docPartBody>
        <w:p w:rsidR="001D3CEE" w:rsidRDefault="00752F74">
          <w:pPr>
            <w:pStyle w:val="3F9470F3103B44E3B6995D2BCA96FA61"/>
          </w:pPr>
          <w:r w:rsidRPr="00975E3A">
            <w:rPr>
              <w:rStyle w:val="PlaceholderText"/>
            </w:rPr>
            <w:t>Click or tap here to enter text.</w:t>
          </w:r>
        </w:p>
      </w:docPartBody>
    </w:docPart>
    <w:docPart>
      <w:docPartPr>
        <w:name w:val="A54CC3A1FE864D4E9612B5204E3D455A"/>
        <w:category>
          <w:name w:val="General"/>
          <w:gallery w:val="placeholder"/>
        </w:category>
        <w:types>
          <w:type w:val="bbPlcHdr"/>
        </w:types>
        <w:behaviors>
          <w:behavior w:val="content"/>
        </w:behaviors>
        <w:guid w:val="{D3AFBF55-C888-46C0-B5F0-1CCB05AFDFB6}"/>
      </w:docPartPr>
      <w:docPartBody>
        <w:p w:rsidR="001D3CEE" w:rsidRDefault="00752F74">
          <w:pPr>
            <w:pStyle w:val="A54CC3A1FE864D4E9612B5204E3D455A"/>
          </w:pPr>
          <w:r w:rsidRPr="00596A24">
            <w:rPr>
              <w:rStyle w:val="PlaceholderText"/>
            </w:rPr>
            <w:t>Click or tap here to enter text.</w:t>
          </w:r>
        </w:p>
      </w:docPartBody>
    </w:docPart>
    <w:docPart>
      <w:docPartPr>
        <w:name w:val="F11E8A687E70429594A9961393A7A7D8"/>
        <w:category>
          <w:name w:val="General"/>
          <w:gallery w:val="placeholder"/>
        </w:category>
        <w:types>
          <w:type w:val="bbPlcHdr"/>
        </w:types>
        <w:behaviors>
          <w:behavior w:val="content"/>
        </w:behaviors>
        <w:guid w:val="{1BD1DC56-E869-4D4A-8853-B1BCC0603FE7}"/>
      </w:docPartPr>
      <w:docPartBody>
        <w:p w:rsidR="001D3CEE" w:rsidRDefault="00752F74">
          <w:pPr>
            <w:pStyle w:val="F11E8A687E70429594A9961393A7A7D8"/>
          </w:pPr>
          <w:r w:rsidRPr="00975E3A">
            <w:rPr>
              <w:rStyle w:val="PlaceholderText"/>
            </w:rPr>
            <w:t>Click or tap here to enter text.</w:t>
          </w:r>
        </w:p>
      </w:docPartBody>
    </w:docPart>
    <w:docPart>
      <w:docPartPr>
        <w:name w:val="A81BFFD455E149ED8B4C111FE5954721"/>
        <w:category>
          <w:name w:val="General"/>
          <w:gallery w:val="placeholder"/>
        </w:category>
        <w:types>
          <w:type w:val="bbPlcHdr"/>
        </w:types>
        <w:behaviors>
          <w:behavior w:val="content"/>
        </w:behaviors>
        <w:guid w:val="{02DD4255-2714-4CE4-9F27-ACE7797B53B4}"/>
      </w:docPartPr>
      <w:docPartBody>
        <w:p w:rsidR="001D3CEE" w:rsidRDefault="00752F74">
          <w:pPr>
            <w:pStyle w:val="A81BFFD455E149ED8B4C111FE5954721"/>
          </w:pPr>
          <w:r w:rsidRPr="00596A24">
            <w:rPr>
              <w:rStyle w:val="PlaceholderText"/>
            </w:rPr>
            <w:t>Click or tap here to enter text.</w:t>
          </w:r>
        </w:p>
      </w:docPartBody>
    </w:docPart>
    <w:docPart>
      <w:docPartPr>
        <w:name w:val="BD386935875443B5940C0FE45645C26B"/>
        <w:category>
          <w:name w:val="General"/>
          <w:gallery w:val="placeholder"/>
        </w:category>
        <w:types>
          <w:type w:val="bbPlcHdr"/>
        </w:types>
        <w:behaviors>
          <w:behavior w:val="content"/>
        </w:behaviors>
        <w:guid w:val="{940E669C-1A9F-4631-A2F7-812561817ACF}"/>
      </w:docPartPr>
      <w:docPartBody>
        <w:p w:rsidR="001D3CEE" w:rsidRDefault="00752F74">
          <w:pPr>
            <w:pStyle w:val="BD386935875443B5940C0FE45645C26B"/>
          </w:pPr>
          <w:r w:rsidRPr="00975E3A">
            <w:rPr>
              <w:rStyle w:val="PlaceholderText"/>
            </w:rPr>
            <w:t>Click or tap here to enter text.</w:t>
          </w:r>
        </w:p>
      </w:docPartBody>
    </w:docPart>
    <w:docPart>
      <w:docPartPr>
        <w:name w:val="4DF26FA1FBAD499DAE066C20E6E0F4E6"/>
        <w:category>
          <w:name w:val="General"/>
          <w:gallery w:val="placeholder"/>
        </w:category>
        <w:types>
          <w:type w:val="bbPlcHdr"/>
        </w:types>
        <w:behaviors>
          <w:behavior w:val="content"/>
        </w:behaviors>
        <w:guid w:val="{A6DF02D5-EE6F-4E2C-BF67-ED1A98726D50}"/>
      </w:docPartPr>
      <w:docPartBody>
        <w:p w:rsidR="001D3CEE" w:rsidRDefault="00752F74">
          <w:pPr>
            <w:pStyle w:val="4DF26FA1FBAD499DAE066C20E6E0F4E6"/>
          </w:pPr>
          <w:r w:rsidRPr="00596A24">
            <w:rPr>
              <w:rStyle w:val="PlaceholderText"/>
            </w:rPr>
            <w:t>Click or tap here to enter text.</w:t>
          </w:r>
        </w:p>
      </w:docPartBody>
    </w:docPart>
    <w:docPart>
      <w:docPartPr>
        <w:name w:val="27BF61B35ADB428C9824DE0D3026C4B1"/>
        <w:category>
          <w:name w:val="General"/>
          <w:gallery w:val="placeholder"/>
        </w:category>
        <w:types>
          <w:type w:val="bbPlcHdr"/>
        </w:types>
        <w:behaviors>
          <w:behavior w:val="content"/>
        </w:behaviors>
        <w:guid w:val="{DE9021DC-5289-439F-BDE8-ACB9C6D839AC}"/>
      </w:docPartPr>
      <w:docPartBody>
        <w:p w:rsidR="001D3CEE" w:rsidRDefault="00752F74">
          <w:pPr>
            <w:pStyle w:val="27BF61B35ADB428C9824DE0D3026C4B1"/>
          </w:pPr>
          <w:r w:rsidRPr="00975E3A">
            <w:rPr>
              <w:rStyle w:val="PlaceholderText"/>
            </w:rPr>
            <w:t>Click or tap here to enter text.</w:t>
          </w:r>
        </w:p>
      </w:docPartBody>
    </w:docPart>
    <w:docPart>
      <w:docPartPr>
        <w:name w:val="2AF8EE4679B54286A86FADD66F2AD295"/>
        <w:category>
          <w:name w:val="General"/>
          <w:gallery w:val="placeholder"/>
        </w:category>
        <w:types>
          <w:type w:val="bbPlcHdr"/>
        </w:types>
        <w:behaviors>
          <w:behavior w:val="content"/>
        </w:behaviors>
        <w:guid w:val="{CD0995D5-74DF-4E2B-9ADE-3D1B1E16FC9F}"/>
      </w:docPartPr>
      <w:docPartBody>
        <w:p w:rsidR="001D3CEE" w:rsidRDefault="00752F74">
          <w:pPr>
            <w:pStyle w:val="2AF8EE4679B54286A86FADD66F2AD295"/>
          </w:pPr>
          <w:r w:rsidRPr="00596A24">
            <w:rPr>
              <w:rStyle w:val="PlaceholderText"/>
            </w:rPr>
            <w:t>Click or tap here to enter text.</w:t>
          </w:r>
        </w:p>
      </w:docPartBody>
    </w:docPart>
    <w:docPart>
      <w:docPartPr>
        <w:name w:val="6B900971722346F0AA83DEC18D4BE98D"/>
        <w:category>
          <w:name w:val="General"/>
          <w:gallery w:val="placeholder"/>
        </w:category>
        <w:types>
          <w:type w:val="bbPlcHdr"/>
        </w:types>
        <w:behaviors>
          <w:behavior w:val="content"/>
        </w:behaviors>
        <w:guid w:val="{8082F325-E595-4176-8446-D2227D77A833}"/>
      </w:docPartPr>
      <w:docPartBody>
        <w:p w:rsidR="001D3CEE" w:rsidRDefault="00752F74">
          <w:pPr>
            <w:pStyle w:val="6B900971722346F0AA83DEC18D4BE98D"/>
          </w:pPr>
          <w:r w:rsidRPr="00975E3A">
            <w:rPr>
              <w:rStyle w:val="PlaceholderText"/>
            </w:rPr>
            <w:t>Click or tap here to enter text.</w:t>
          </w:r>
        </w:p>
      </w:docPartBody>
    </w:docPart>
    <w:docPart>
      <w:docPartPr>
        <w:name w:val="0D63D396856542DF9047210B25EA36D5"/>
        <w:category>
          <w:name w:val="General"/>
          <w:gallery w:val="placeholder"/>
        </w:category>
        <w:types>
          <w:type w:val="bbPlcHdr"/>
        </w:types>
        <w:behaviors>
          <w:behavior w:val="content"/>
        </w:behaviors>
        <w:guid w:val="{8F834C5A-E746-4B53-B425-8881713E2DC9}"/>
      </w:docPartPr>
      <w:docPartBody>
        <w:p w:rsidR="001D3CEE" w:rsidRDefault="00752F74">
          <w:pPr>
            <w:pStyle w:val="0D63D396856542DF9047210B25EA36D5"/>
          </w:pPr>
          <w:r w:rsidRPr="00596A24">
            <w:rPr>
              <w:rStyle w:val="PlaceholderText"/>
            </w:rPr>
            <w:t>Click or tap here to enter text.</w:t>
          </w:r>
        </w:p>
      </w:docPartBody>
    </w:docPart>
    <w:docPart>
      <w:docPartPr>
        <w:name w:val="2CC20CD841F44AAE90B0E341C1CC56D6"/>
        <w:category>
          <w:name w:val="General"/>
          <w:gallery w:val="placeholder"/>
        </w:category>
        <w:types>
          <w:type w:val="bbPlcHdr"/>
        </w:types>
        <w:behaviors>
          <w:behavior w:val="content"/>
        </w:behaviors>
        <w:guid w:val="{49C56739-4723-4105-8543-D0C3F290A690}"/>
      </w:docPartPr>
      <w:docPartBody>
        <w:p w:rsidR="001D3CEE" w:rsidRDefault="00752F74">
          <w:pPr>
            <w:pStyle w:val="2CC20CD841F44AAE90B0E341C1CC56D6"/>
          </w:pPr>
          <w:r w:rsidRPr="00975E3A">
            <w:rPr>
              <w:rStyle w:val="PlaceholderText"/>
            </w:rPr>
            <w:t>Click or tap here to enter text.</w:t>
          </w:r>
        </w:p>
      </w:docPartBody>
    </w:docPart>
    <w:docPart>
      <w:docPartPr>
        <w:name w:val="63115276B23A4FC1B4224DB28BBBB9E2"/>
        <w:category>
          <w:name w:val="General"/>
          <w:gallery w:val="placeholder"/>
        </w:category>
        <w:types>
          <w:type w:val="bbPlcHdr"/>
        </w:types>
        <w:behaviors>
          <w:behavior w:val="content"/>
        </w:behaviors>
        <w:guid w:val="{4408A99B-6FEF-497B-B3B0-F246880CD42D}"/>
      </w:docPartPr>
      <w:docPartBody>
        <w:p w:rsidR="001D3CEE" w:rsidRDefault="00752F74">
          <w:pPr>
            <w:pStyle w:val="63115276B23A4FC1B4224DB28BBBB9E2"/>
          </w:pPr>
          <w:r w:rsidRPr="00596A24">
            <w:rPr>
              <w:rStyle w:val="PlaceholderText"/>
            </w:rPr>
            <w:t>Click or tap here to enter text.</w:t>
          </w:r>
        </w:p>
      </w:docPartBody>
    </w:docPart>
    <w:docPart>
      <w:docPartPr>
        <w:name w:val="C8855A41F02C499185CDC286D0C5929C"/>
        <w:category>
          <w:name w:val="General"/>
          <w:gallery w:val="placeholder"/>
        </w:category>
        <w:types>
          <w:type w:val="bbPlcHdr"/>
        </w:types>
        <w:behaviors>
          <w:behavior w:val="content"/>
        </w:behaviors>
        <w:guid w:val="{946C3E4E-8565-40DB-A3FE-2E977AF66580}"/>
      </w:docPartPr>
      <w:docPartBody>
        <w:p w:rsidR="001D3CEE" w:rsidRDefault="00752F74">
          <w:pPr>
            <w:pStyle w:val="C8855A41F02C499185CDC286D0C5929C"/>
          </w:pPr>
          <w:r w:rsidRPr="00975E3A">
            <w:rPr>
              <w:rStyle w:val="PlaceholderText"/>
            </w:rPr>
            <w:t>Click or tap here to enter text.</w:t>
          </w:r>
        </w:p>
      </w:docPartBody>
    </w:docPart>
    <w:docPart>
      <w:docPartPr>
        <w:name w:val="FC65E1952E9C4716B5A43CF12489BE9D"/>
        <w:category>
          <w:name w:val="General"/>
          <w:gallery w:val="placeholder"/>
        </w:category>
        <w:types>
          <w:type w:val="bbPlcHdr"/>
        </w:types>
        <w:behaviors>
          <w:behavior w:val="content"/>
        </w:behaviors>
        <w:guid w:val="{E27EA34D-B962-4033-ADEA-390D7907F103}"/>
      </w:docPartPr>
      <w:docPartBody>
        <w:p w:rsidR="001D3CEE" w:rsidRDefault="00752F74">
          <w:pPr>
            <w:pStyle w:val="FC65E1952E9C4716B5A43CF12489BE9D"/>
          </w:pPr>
          <w:r w:rsidRPr="00596A24">
            <w:rPr>
              <w:rStyle w:val="PlaceholderText"/>
            </w:rPr>
            <w:t>Click or tap here to enter text.</w:t>
          </w:r>
        </w:p>
      </w:docPartBody>
    </w:docPart>
    <w:docPart>
      <w:docPartPr>
        <w:name w:val="B468D6BB412944F3B5DE2030AEF331CE"/>
        <w:category>
          <w:name w:val="General"/>
          <w:gallery w:val="placeholder"/>
        </w:category>
        <w:types>
          <w:type w:val="bbPlcHdr"/>
        </w:types>
        <w:behaviors>
          <w:behavior w:val="content"/>
        </w:behaviors>
        <w:guid w:val="{EBB5232F-1C9D-413A-A0E6-8225186F6A18}"/>
      </w:docPartPr>
      <w:docPartBody>
        <w:p w:rsidR="001D3CEE" w:rsidRDefault="00752F74">
          <w:pPr>
            <w:pStyle w:val="B468D6BB412944F3B5DE2030AEF331CE"/>
          </w:pPr>
          <w:r w:rsidRPr="00975E3A">
            <w:rPr>
              <w:rStyle w:val="PlaceholderText"/>
            </w:rPr>
            <w:t>Click or tap here to enter text.</w:t>
          </w:r>
        </w:p>
      </w:docPartBody>
    </w:docPart>
    <w:docPart>
      <w:docPartPr>
        <w:name w:val="0FDCE1FCBA0448D7ADD2A676210C6B7B"/>
        <w:category>
          <w:name w:val="General"/>
          <w:gallery w:val="placeholder"/>
        </w:category>
        <w:types>
          <w:type w:val="bbPlcHdr"/>
        </w:types>
        <w:behaviors>
          <w:behavior w:val="content"/>
        </w:behaviors>
        <w:guid w:val="{54BEA525-368D-45A9-8111-3384C1742ADD}"/>
      </w:docPartPr>
      <w:docPartBody>
        <w:p w:rsidR="001D3CEE" w:rsidRDefault="00752F74">
          <w:pPr>
            <w:pStyle w:val="0FDCE1FCBA0448D7ADD2A676210C6B7B"/>
          </w:pPr>
          <w:r w:rsidRPr="00596A24">
            <w:rPr>
              <w:rStyle w:val="PlaceholderText"/>
            </w:rPr>
            <w:t>Click or tap here to enter text.</w:t>
          </w:r>
        </w:p>
      </w:docPartBody>
    </w:docPart>
    <w:docPart>
      <w:docPartPr>
        <w:name w:val="7E3E3BCA778E47C4BF3EECE517516601"/>
        <w:category>
          <w:name w:val="General"/>
          <w:gallery w:val="placeholder"/>
        </w:category>
        <w:types>
          <w:type w:val="bbPlcHdr"/>
        </w:types>
        <w:behaviors>
          <w:behavior w:val="content"/>
        </w:behaviors>
        <w:guid w:val="{CC55BC29-4A29-4099-BFD2-19C3D11CD922}"/>
      </w:docPartPr>
      <w:docPartBody>
        <w:p w:rsidR="001D3CEE" w:rsidRDefault="00752F74">
          <w:pPr>
            <w:pStyle w:val="7E3E3BCA778E47C4BF3EECE517516601"/>
          </w:pPr>
          <w:r w:rsidRPr="00975E3A">
            <w:rPr>
              <w:rStyle w:val="PlaceholderText"/>
            </w:rPr>
            <w:t>Click or tap here to enter text.</w:t>
          </w:r>
        </w:p>
      </w:docPartBody>
    </w:docPart>
    <w:docPart>
      <w:docPartPr>
        <w:name w:val="96C60DF087FA45DCB45EE13A31215DD7"/>
        <w:category>
          <w:name w:val="General"/>
          <w:gallery w:val="placeholder"/>
        </w:category>
        <w:types>
          <w:type w:val="bbPlcHdr"/>
        </w:types>
        <w:behaviors>
          <w:behavior w:val="content"/>
        </w:behaviors>
        <w:guid w:val="{99A76171-4D99-4E56-8FD9-D9F658239D68}"/>
      </w:docPartPr>
      <w:docPartBody>
        <w:p w:rsidR="001D3CEE" w:rsidRDefault="00752F74">
          <w:pPr>
            <w:pStyle w:val="96C60DF087FA45DCB45EE13A31215DD7"/>
          </w:pPr>
          <w:r w:rsidRPr="00596A24">
            <w:rPr>
              <w:rStyle w:val="PlaceholderText"/>
            </w:rPr>
            <w:t>Click or tap here to enter text.</w:t>
          </w:r>
        </w:p>
      </w:docPartBody>
    </w:docPart>
    <w:docPart>
      <w:docPartPr>
        <w:name w:val="D405F100A6D244C58204CC39A4CA70BE"/>
        <w:category>
          <w:name w:val="General"/>
          <w:gallery w:val="placeholder"/>
        </w:category>
        <w:types>
          <w:type w:val="bbPlcHdr"/>
        </w:types>
        <w:behaviors>
          <w:behavior w:val="content"/>
        </w:behaviors>
        <w:guid w:val="{A5C586C6-BCFE-4158-B8F3-C1FD8DF5F46E}"/>
      </w:docPartPr>
      <w:docPartBody>
        <w:p w:rsidR="001D3CEE" w:rsidRDefault="00752F74">
          <w:pPr>
            <w:pStyle w:val="D405F100A6D244C58204CC39A4CA70BE"/>
          </w:pPr>
          <w:r w:rsidRPr="00975E3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Agenda">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F74"/>
    <w:rsid w:val="001D3CEE"/>
    <w:rsid w:val="00752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CE70ECE5B08A42AF9EABF808E59B6D69">
    <w:name w:val="CE70ECE5B08A42AF9EABF808E59B6D69"/>
  </w:style>
  <w:style w:type="paragraph" w:customStyle="1" w:styleId="6530CB5018034F3CB0F5FB2F409E69C3">
    <w:name w:val="6530CB5018034F3CB0F5FB2F409E69C3"/>
  </w:style>
  <w:style w:type="paragraph" w:customStyle="1" w:styleId="47E15B56AA594D958F7F4B26C03C16B9">
    <w:name w:val="47E15B56AA594D958F7F4B26C03C16B9"/>
  </w:style>
  <w:style w:type="paragraph" w:customStyle="1" w:styleId="B096A2E7595C4A969C26A6509C55F8B7">
    <w:name w:val="B096A2E7595C4A969C26A6509C55F8B7"/>
  </w:style>
  <w:style w:type="paragraph" w:customStyle="1" w:styleId="D0D5E334850242B1A4D5EF96A073AF50">
    <w:name w:val="D0D5E334850242B1A4D5EF96A073AF50"/>
  </w:style>
  <w:style w:type="paragraph" w:customStyle="1" w:styleId="805F2B79169A4E4290B5F83E8F45991D">
    <w:name w:val="805F2B79169A4E4290B5F83E8F45991D"/>
  </w:style>
  <w:style w:type="paragraph" w:customStyle="1" w:styleId="331DFCF4295E4D98AE93E248B5E8CC48">
    <w:name w:val="331DFCF4295E4D98AE93E248B5E8CC48"/>
  </w:style>
  <w:style w:type="paragraph" w:customStyle="1" w:styleId="83EA01BED16F41918A10719CD8E5CDA9">
    <w:name w:val="83EA01BED16F41918A10719CD8E5CDA9"/>
  </w:style>
  <w:style w:type="paragraph" w:customStyle="1" w:styleId="5DCAB05777D04F8A86FCB8363C3E0181">
    <w:name w:val="5DCAB05777D04F8A86FCB8363C3E0181"/>
  </w:style>
  <w:style w:type="paragraph" w:customStyle="1" w:styleId="C253094E5A6544BAAE5B3ADD0FB3D1C0">
    <w:name w:val="C253094E5A6544BAAE5B3ADD0FB3D1C0"/>
  </w:style>
  <w:style w:type="paragraph" w:customStyle="1" w:styleId="28D37F6AE45F415D8FFE7C6F8472B25A">
    <w:name w:val="28D37F6AE45F415D8FFE7C6F8472B25A"/>
  </w:style>
  <w:style w:type="paragraph" w:customStyle="1" w:styleId="42387A0C172B4316A7F1E213C9916807">
    <w:name w:val="42387A0C172B4316A7F1E213C9916807"/>
  </w:style>
  <w:style w:type="paragraph" w:customStyle="1" w:styleId="4675A1C40AE44E2FB1D88DAA00F4C082">
    <w:name w:val="4675A1C40AE44E2FB1D88DAA00F4C082"/>
  </w:style>
  <w:style w:type="paragraph" w:customStyle="1" w:styleId="C2F4E5C72062417E9F05BFB7ECF0759A">
    <w:name w:val="C2F4E5C72062417E9F05BFB7ECF0759A"/>
  </w:style>
  <w:style w:type="paragraph" w:customStyle="1" w:styleId="2EF54E37BD864EF0BF533F66B83116D2">
    <w:name w:val="2EF54E37BD864EF0BF533F66B83116D2"/>
  </w:style>
  <w:style w:type="paragraph" w:customStyle="1" w:styleId="DCBBA4D38DC040A8A3DBF4B96F1F3193">
    <w:name w:val="DCBBA4D38DC040A8A3DBF4B96F1F3193"/>
  </w:style>
  <w:style w:type="paragraph" w:customStyle="1" w:styleId="DA11D46DA0564DA99B9A917EDD0CDA07">
    <w:name w:val="DA11D46DA0564DA99B9A917EDD0CDA07"/>
  </w:style>
  <w:style w:type="paragraph" w:customStyle="1" w:styleId="853822245388433BA7C8FD5DC3F61D74">
    <w:name w:val="853822245388433BA7C8FD5DC3F61D74"/>
  </w:style>
  <w:style w:type="paragraph" w:customStyle="1" w:styleId="DF5DA731FAA24B608DB724656B0AECC5">
    <w:name w:val="DF5DA731FAA24B608DB724656B0AECC5"/>
  </w:style>
  <w:style w:type="paragraph" w:customStyle="1" w:styleId="4E7640723D744F5BAAC7DD89B2875880">
    <w:name w:val="4E7640723D744F5BAAC7DD89B2875880"/>
  </w:style>
  <w:style w:type="paragraph" w:customStyle="1" w:styleId="DE068310D0D64F29BE404B7602A5A1D8">
    <w:name w:val="DE068310D0D64F29BE404B7602A5A1D8"/>
  </w:style>
  <w:style w:type="paragraph" w:customStyle="1" w:styleId="8C69E68C74914C178CB71611C120B62C">
    <w:name w:val="8C69E68C74914C178CB71611C120B62C"/>
  </w:style>
  <w:style w:type="paragraph" w:customStyle="1" w:styleId="2B966F2D7DC04CA298E534FB00E72777">
    <w:name w:val="2B966F2D7DC04CA298E534FB00E72777"/>
  </w:style>
  <w:style w:type="paragraph" w:customStyle="1" w:styleId="A64D7AFA110848C8947CFC06F4FBC7E3">
    <w:name w:val="A64D7AFA110848C8947CFC06F4FBC7E3"/>
  </w:style>
  <w:style w:type="paragraph" w:customStyle="1" w:styleId="52FDB4085F344AC895D9A418FCE745AA">
    <w:name w:val="52FDB4085F344AC895D9A418FCE745AA"/>
  </w:style>
  <w:style w:type="paragraph" w:customStyle="1" w:styleId="17DB1F91AB2C4BE881DB9F6EF70999A8">
    <w:name w:val="17DB1F91AB2C4BE881DB9F6EF70999A8"/>
  </w:style>
  <w:style w:type="paragraph" w:customStyle="1" w:styleId="C3ADEBAA211E4A72ACE17574DDBB5F83">
    <w:name w:val="C3ADEBAA211E4A72ACE17574DDBB5F83"/>
  </w:style>
  <w:style w:type="paragraph" w:customStyle="1" w:styleId="1DE74428FD4E4EF396ACE24C12D57FF1">
    <w:name w:val="1DE74428FD4E4EF396ACE24C12D57FF1"/>
  </w:style>
  <w:style w:type="paragraph" w:customStyle="1" w:styleId="555C9E0DD5674C29907D22580B02C712">
    <w:name w:val="555C9E0DD5674C29907D22580B02C712"/>
  </w:style>
  <w:style w:type="paragraph" w:customStyle="1" w:styleId="E1A34E77FB3C482E9A991856915C1B91">
    <w:name w:val="E1A34E77FB3C482E9A991856915C1B91"/>
  </w:style>
  <w:style w:type="paragraph" w:customStyle="1" w:styleId="39335E5B9BF94614AD5D276BDC18FBF3">
    <w:name w:val="39335E5B9BF94614AD5D276BDC18FBF3"/>
  </w:style>
  <w:style w:type="paragraph" w:customStyle="1" w:styleId="3859A00A6F6B47F1BE2E9A0E069029A0">
    <w:name w:val="3859A00A6F6B47F1BE2E9A0E069029A0"/>
  </w:style>
  <w:style w:type="paragraph" w:customStyle="1" w:styleId="B446F0CD11194B9EAAE15DD02070A03D">
    <w:name w:val="B446F0CD11194B9EAAE15DD02070A03D"/>
  </w:style>
  <w:style w:type="paragraph" w:customStyle="1" w:styleId="AB674BF153E0431F96CAE125F5743F76">
    <w:name w:val="AB674BF153E0431F96CAE125F5743F76"/>
  </w:style>
  <w:style w:type="paragraph" w:customStyle="1" w:styleId="5F2E66C88F17439994062D6B1E4A8C66">
    <w:name w:val="5F2E66C88F17439994062D6B1E4A8C66"/>
  </w:style>
  <w:style w:type="paragraph" w:customStyle="1" w:styleId="82F9512E747A4325B0D85FC4C81F8773">
    <w:name w:val="82F9512E747A4325B0D85FC4C81F8773"/>
  </w:style>
  <w:style w:type="paragraph" w:customStyle="1" w:styleId="D04380BF94A4420E9C8046D48FFC86CD">
    <w:name w:val="D04380BF94A4420E9C8046D48FFC86CD"/>
  </w:style>
  <w:style w:type="paragraph" w:customStyle="1" w:styleId="15C0C83176F246A3B3759D2F94BC2CCF">
    <w:name w:val="15C0C83176F246A3B3759D2F94BC2CCF"/>
  </w:style>
  <w:style w:type="paragraph" w:customStyle="1" w:styleId="93FDC525DF534CAAB218EF378D810FCC">
    <w:name w:val="93FDC525DF534CAAB218EF378D810FCC"/>
  </w:style>
  <w:style w:type="paragraph" w:customStyle="1" w:styleId="9392F0F38C7D416A91F54A2B2734C4BF">
    <w:name w:val="9392F0F38C7D416A91F54A2B2734C4BF"/>
  </w:style>
  <w:style w:type="paragraph" w:customStyle="1" w:styleId="A6529D2B9154496B9E3A17F9D622B2C0">
    <w:name w:val="A6529D2B9154496B9E3A17F9D622B2C0"/>
  </w:style>
  <w:style w:type="paragraph" w:customStyle="1" w:styleId="B6F5599E4FD64A71AFE9519736EBAF6B">
    <w:name w:val="B6F5599E4FD64A71AFE9519736EBAF6B"/>
  </w:style>
  <w:style w:type="paragraph" w:customStyle="1" w:styleId="511DF0F72ECF4969BA89F377B9E913D2">
    <w:name w:val="511DF0F72ECF4969BA89F377B9E913D2"/>
  </w:style>
  <w:style w:type="paragraph" w:customStyle="1" w:styleId="EF650E37B178402B934BAACEAB547911">
    <w:name w:val="EF650E37B178402B934BAACEAB547911"/>
  </w:style>
  <w:style w:type="paragraph" w:customStyle="1" w:styleId="50EBCDF95A664EBE9AF968B8A021AA8F">
    <w:name w:val="50EBCDF95A664EBE9AF968B8A021AA8F"/>
  </w:style>
  <w:style w:type="paragraph" w:customStyle="1" w:styleId="101918D5CF4C4C04AB829D4DFC33CBB5">
    <w:name w:val="101918D5CF4C4C04AB829D4DFC33CBB5"/>
  </w:style>
  <w:style w:type="paragraph" w:customStyle="1" w:styleId="D5296D1E30474BA28D2997DEE5714F17">
    <w:name w:val="D5296D1E30474BA28D2997DEE5714F17"/>
  </w:style>
  <w:style w:type="paragraph" w:customStyle="1" w:styleId="9B755CE61CA34A218584E7F2968BD023">
    <w:name w:val="9B755CE61CA34A218584E7F2968BD023"/>
  </w:style>
  <w:style w:type="paragraph" w:customStyle="1" w:styleId="665E02FD01FF407A89D446E75F76C21E">
    <w:name w:val="665E02FD01FF407A89D446E75F76C21E"/>
  </w:style>
  <w:style w:type="paragraph" w:customStyle="1" w:styleId="2011D8E049E3402CA2CC49337B743E16">
    <w:name w:val="2011D8E049E3402CA2CC49337B743E16"/>
  </w:style>
  <w:style w:type="paragraph" w:customStyle="1" w:styleId="1CE5154EA1C74F9E9A03109F5268AB44">
    <w:name w:val="1CE5154EA1C74F9E9A03109F5268AB44"/>
  </w:style>
  <w:style w:type="paragraph" w:customStyle="1" w:styleId="C0117585E2FB4A9FA086EC3EF89F11E9">
    <w:name w:val="C0117585E2FB4A9FA086EC3EF89F11E9"/>
  </w:style>
  <w:style w:type="paragraph" w:customStyle="1" w:styleId="92E80DD919BF4BAFB029C7F10320E9B3">
    <w:name w:val="92E80DD919BF4BAFB029C7F10320E9B3"/>
  </w:style>
  <w:style w:type="paragraph" w:customStyle="1" w:styleId="E7A0BB236B6742F68E8AEBB15838450B">
    <w:name w:val="E7A0BB236B6742F68E8AEBB15838450B"/>
  </w:style>
  <w:style w:type="paragraph" w:customStyle="1" w:styleId="0289E462D9584271BCA3F2A3B0C40F5A">
    <w:name w:val="0289E462D9584271BCA3F2A3B0C40F5A"/>
  </w:style>
  <w:style w:type="paragraph" w:customStyle="1" w:styleId="C9DE7FA192D0421CBB1E80F49BFF46FE">
    <w:name w:val="C9DE7FA192D0421CBB1E80F49BFF46FE"/>
  </w:style>
  <w:style w:type="paragraph" w:customStyle="1" w:styleId="A1ECA4C75E4B433ABD836AF42B803C3F">
    <w:name w:val="A1ECA4C75E4B433ABD836AF42B803C3F"/>
  </w:style>
  <w:style w:type="paragraph" w:customStyle="1" w:styleId="E6BF8B6DDD0048949534C556E665D79C">
    <w:name w:val="E6BF8B6DDD0048949534C556E665D79C"/>
  </w:style>
  <w:style w:type="paragraph" w:customStyle="1" w:styleId="C2056AA1874D4BBDA9EAE23E18F05A5C">
    <w:name w:val="C2056AA1874D4BBDA9EAE23E18F05A5C"/>
  </w:style>
  <w:style w:type="paragraph" w:customStyle="1" w:styleId="571A3071315E4C6BB177A3572D1B5A73">
    <w:name w:val="571A3071315E4C6BB177A3572D1B5A73"/>
  </w:style>
  <w:style w:type="paragraph" w:customStyle="1" w:styleId="48FB27529E5C45D1B359116C9139DDFD">
    <w:name w:val="48FB27529E5C45D1B359116C9139DDFD"/>
  </w:style>
  <w:style w:type="paragraph" w:customStyle="1" w:styleId="A184272DC49C4C14859D4DEED18712F5">
    <w:name w:val="A184272DC49C4C14859D4DEED18712F5"/>
  </w:style>
  <w:style w:type="paragraph" w:customStyle="1" w:styleId="84A29963F8A34B5BBD5B81AB202800AB">
    <w:name w:val="84A29963F8A34B5BBD5B81AB202800AB"/>
  </w:style>
  <w:style w:type="paragraph" w:customStyle="1" w:styleId="A7CDB0DCE747455C8ADDEAF44EE6BE04">
    <w:name w:val="A7CDB0DCE747455C8ADDEAF44EE6BE04"/>
  </w:style>
  <w:style w:type="paragraph" w:customStyle="1" w:styleId="D363514538E2422985E3D9807DA4169A">
    <w:name w:val="D363514538E2422985E3D9807DA4169A"/>
  </w:style>
  <w:style w:type="paragraph" w:customStyle="1" w:styleId="094661AF6273415993081E7F48D8ADC3">
    <w:name w:val="094661AF6273415993081E7F48D8ADC3"/>
  </w:style>
  <w:style w:type="paragraph" w:customStyle="1" w:styleId="3243FC6C90DA4E959D97953AF737635D">
    <w:name w:val="3243FC6C90DA4E959D97953AF737635D"/>
  </w:style>
  <w:style w:type="paragraph" w:customStyle="1" w:styleId="3CE6D6705A1741268823BE7A6A86D5C2">
    <w:name w:val="3CE6D6705A1741268823BE7A6A86D5C2"/>
  </w:style>
  <w:style w:type="paragraph" w:customStyle="1" w:styleId="BFAA72EFE23447CAAD7E6945D4D7EEDA">
    <w:name w:val="BFAA72EFE23447CAAD7E6945D4D7EEDA"/>
  </w:style>
  <w:style w:type="paragraph" w:customStyle="1" w:styleId="EA07547EB1704B6E8E7ACBD2CC3FF032">
    <w:name w:val="EA07547EB1704B6E8E7ACBD2CC3FF032"/>
  </w:style>
  <w:style w:type="paragraph" w:customStyle="1" w:styleId="13EBC3F09D704A5AAA1EAC822F5AF056">
    <w:name w:val="13EBC3F09D704A5AAA1EAC822F5AF056"/>
  </w:style>
  <w:style w:type="paragraph" w:customStyle="1" w:styleId="243BB171CC7B445F90C53D6B9BFD1063">
    <w:name w:val="243BB171CC7B445F90C53D6B9BFD1063"/>
  </w:style>
  <w:style w:type="paragraph" w:customStyle="1" w:styleId="C4F1F3979A044042A399968F4F476E88">
    <w:name w:val="C4F1F3979A044042A399968F4F476E88"/>
  </w:style>
  <w:style w:type="paragraph" w:customStyle="1" w:styleId="22C20AE9C9EE44659CC3BCE755D35C68">
    <w:name w:val="22C20AE9C9EE44659CC3BCE755D35C68"/>
  </w:style>
  <w:style w:type="paragraph" w:customStyle="1" w:styleId="33FB865D755D444C8D2982F29ADA1E8E">
    <w:name w:val="33FB865D755D444C8D2982F29ADA1E8E"/>
  </w:style>
  <w:style w:type="paragraph" w:customStyle="1" w:styleId="64F1281020B9421DB897A30AF15ECB44">
    <w:name w:val="64F1281020B9421DB897A30AF15ECB44"/>
  </w:style>
  <w:style w:type="paragraph" w:customStyle="1" w:styleId="7E381EAC7F5646B1906C703F7121CEE8">
    <w:name w:val="7E381EAC7F5646B1906C703F7121CEE8"/>
  </w:style>
  <w:style w:type="paragraph" w:customStyle="1" w:styleId="A68564C5D77C407783609974199D2504">
    <w:name w:val="A68564C5D77C407783609974199D2504"/>
  </w:style>
  <w:style w:type="paragraph" w:customStyle="1" w:styleId="277CD9FC239B4B11BCCD4AD7C17CAA4F">
    <w:name w:val="277CD9FC239B4B11BCCD4AD7C17CAA4F"/>
  </w:style>
  <w:style w:type="paragraph" w:customStyle="1" w:styleId="217ADFF4B02C450ABE9FACFB9377906B">
    <w:name w:val="217ADFF4B02C450ABE9FACFB9377906B"/>
  </w:style>
  <w:style w:type="paragraph" w:customStyle="1" w:styleId="5FA7510CBFA945A99256E817F4ECE8C9">
    <w:name w:val="5FA7510CBFA945A99256E817F4ECE8C9"/>
  </w:style>
  <w:style w:type="paragraph" w:customStyle="1" w:styleId="34246B2D46714AE69C10B656F07FC474">
    <w:name w:val="34246B2D46714AE69C10B656F07FC474"/>
  </w:style>
  <w:style w:type="paragraph" w:customStyle="1" w:styleId="5AFABCD944D84C2699451B349773DDF2">
    <w:name w:val="5AFABCD944D84C2699451B349773DDF2"/>
  </w:style>
  <w:style w:type="paragraph" w:customStyle="1" w:styleId="CA17FA860CF6430889B23AFD91167B9E">
    <w:name w:val="CA17FA860CF6430889B23AFD91167B9E"/>
  </w:style>
  <w:style w:type="paragraph" w:customStyle="1" w:styleId="738053A6072F415EB86F5BFDE62EFEA0">
    <w:name w:val="738053A6072F415EB86F5BFDE62EFEA0"/>
  </w:style>
  <w:style w:type="paragraph" w:customStyle="1" w:styleId="6FAB5C3D01CF4B3EB6551055971E351D">
    <w:name w:val="6FAB5C3D01CF4B3EB6551055971E351D"/>
  </w:style>
  <w:style w:type="paragraph" w:customStyle="1" w:styleId="56E7C1AFB7124E39BF7AD32F53EC4AA9">
    <w:name w:val="56E7C1AFB7124E39BF7AD32F53EC4AA9"/>
  </w:style>
  <w:style w:type="paragraph" w:customStyle="1" w:styleId="E8E10A7BC7E94CF3B26310B89E31B6BC">
    <w:name w:val="E8E10A7BC7E94CF3B26310B89E31B6BC"/>
  </w:style>
  <w:style w:type="paragraph" w:customStyle="1" w:styleId="ADABF5DE1DBC4E69A878EADBCCE9B962">
    <w:name w:val="ADABF5DE1DBC4E69A878EADBCCE9B962"/>
  </w:style>
  <w:style w:type="paragraph" w:customStyle="1" w:styleId="A6432F2569C641AFBB797CFD1271F0F3">
    <w:name w:val="A6432F2569C641AFBB797CFD1271F0F3"/>
  </w:style>
  <w:style w:type="paragraph" w:customStyle="1" w:styleId="55AE12F49BE248B587E3BBB5A80A0F0A">
    <w:name w:val="55AE12F49BE248B587E3BBB5A80A0F0A"/>
  </w:style>
  <w:style w:type="paragraph" w:customStyle="1" w:styleId="8B780D81FE8D468D80E231B16D462E3B">
    <w:name w:val="8B780D81FE8D468D80E231B16D462E3B"/>
  </w:style>
  <w:style w:type="paragraph" w:customStyle="1" w:styleId="83E1855BB8E043619DF32F60271290AC">
    <w:name w:val="83E1855BB8E043619DF32F60271290AC"/>
  </w:style>
  <w:style w:type="paragraph" w:customStyle="1" w:styleId="8DB29B638E1E42BAAA547F2262355F1F">
    <w:name w:val="8DB29B638E1E42BAAA547F2262355F1F"/>
  </w:style>
  <w:style w:type="paragraph" w:customStyle="1" w:styleId="44ED2F6161A74E44B52304C2B4A7BECD">
    <w:name w:val="44ED2F6161A74E44B52304C2B4A7BECD"/>
  </w:style>
  <w:style w:type="paragraph" w:customStyle="1" w:styleId="BA11B6BAD9C949A1B7A91670AE58B372">
    <w:name w:val="BA11B6BAD9C949A1B7A91670AE58B372"/>
  </w:style>
  <w:style w:type="paragraph" w:customStyle="1" w:styleId="3F9470F3103B44E3B6995D2BCA96FA61">
    <w:name w:val="3F9470F3103B44E3B6995D2BCA96FA61"/>
  </w:style>
  <w:style w:type="paragraph" w:customStyle="1" w:styleId="A54CC3A1FE864D4E9612B5204E3D455A">
    <w:name w:val="A54CC3A1FE864D4E9612B5204E3D455A"/>
  </w:style>
  <w:style w:type="paragraph" w:customStyle="1" w:styleId="F11E8A687E70429594A9961393A7A7D8">
    <w:name w:val="F11E8A687E70429594A9961393A7A7D8"/>
  </w:style>
  <w:style w:type="paragraph" w:customStyle="1" w:styleId="A81BFFD455E149ED8B4C111FE5954721">
    <w:name w:val="A81BFFD455E149ED8B4C111FE5954721"/>
  </w:style>
  <w:style w:type="paragraph" w:customStyle="1" w:styleId="BD386935875443B5940C0FE45645C26B">
    <w:name w:val="BD386935875443B5940C0FE45645C26B"/>
  </w:style>
  <w:style w:type="paragraph" w:customStyle="1" w:styleId="4DF26FA1FBAD499DAE066C20E6E0F4E6">
    <w:name w:val="4DF26FA1FBAD499DAE066C20E6E0F4E6"/>
  </w:style>
  <w:style w:type="paragraph" w:customStyle="1" w:styleId="27BF61B35ADB428C9824DE0D3026C4B1">
    <w:name w:val="27BF61B35ADB428C9824DE0D3026C4B1"/>
  </w:style>
  <w:style w:type="paragraph" w:customStyle="1" w:styleId="2AF8EE4679B54286A86FADD66F2AD295">
    <w:name w:val="2AF8EE4679B54286A86FADD66F2AD295"/>
  </w:style>
  <w:style w:type="paragraph" w:customStyle="1" w:styleId="6B900971722346F0AA83DEC18D4BE98D">
    <w:name w:val="6B900971722346F0AA83DEC18D4BE98D"/>
  </w:style>
  <w:style w:type="paragraph" w:customStyle="1" w:styleId="0D63D396856542DF9047210B25EA36D5">
    <w:name w:val="0D63D396856542DF9047210B25EA36D5"/>
  </w:style>
  <w:style w:type="paragraph" w:customStyle="1" w:styleId="2CC20CD841F44AAE90B0E341C1CC56D6">
    <w:name w:val="2CC20CD841F44AAE90B0E341C1CC56D6"/>
  </w:style>
  <w:style w:type="paragraph" w:customStyle="1" w:styleId="63115276B23A4FC1B4224DB28BBBB9E2">
    <w:name w:val="63115276B23A4FC1B4224DB28BBBB9E2"/>
  </w:style>
  <w:style w:type="paragraph" w:customStyle="1" w:styleId="C8855A41F02C499185CDC286D0C5929C">
    <w:name w:val="C8855A41F02C499185CDC286D0C5929C"/>
  </w:style>
  <w:style w:type="paragraph" w:customStyle="1" w:styleId="FC65E1952E9C4716B5A43CF12489BE9D">
    <w:name w:val="FC65E1952E9C4716B5A43CF12489BE9D"/>
  </w:style>
  <w:style w:type="paragraph" w:customStyle="1" w:styleId="B468D6BB412944F3B5DE2030AEF331CE">
    <w:name w:val="B468D6BB412944F3B5DE2030AEF331CE"/>
  </w:style>
  <w:style w:type="paragraph" w:customStyle="1" w:styleId="0FDCE1FCBA0448D7ADD2A676210C6B7B">
    <w:name w:val="0FDCE1FCBA0448D7ADD2A676210C6B7B"/>
  </w:style>
  <w:style w:type="paragraph" w:customStyle="1" w:styleId="7E3E3BCA778E47C4BF3EECE517516601">
    <w:name w:val="7E3E3BCA778E47C4BF3EECE517516601"/>
  </w:style>
  <w:style w:type="paragraph" w:customStyle="1" w:styleId="96C60DF087FA45DCB45EE13A31215DD7">
    <w:name w:val="96C60DF087FA45DCB45EE13A31215DD7"/>
  </w:style>
  <w:style w:type="paragraph" w:customStyle="1" w:styleId="D405F100A6D244C58204CC39A4CA70BE">
    <w:name w:val="D405F100A6D244C58204CC39A4CA70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6F6AC44DA858B46B8E5141584B3B009" ma:contentTypeVersion="12" ma:contentTypeDescription="Create a new document." ma:contentTypeScope="" ma:versionID="34faef3e0432fdfbc68ec3621c8ebe6e">
  <xsd:schema xmlns:xsd="http://www.w3.org/2001/XMLSchema" xmlns:xs="http://www.w3.org/2001/XMLSchema" xmlns:p="http://schemas.microsoft.com/office/2006/metadata/properties" xmlns:ns2="fa9b903e-2964-470f-847b-507e7f8fef64" xmlns:ns3="61696626-5731-4cf0-97cf-be0cee6586af" targetNamespace="http://schemas.microsoft.com/office/2006/metadata/properties" ma:root="true" ma:fieldsID="af0bd6cf41b2d1708c05eb8c72b83fb3" ns2:_="" ns3:_="">
    <xsd:import namespace="fa9b903e-2964-470f-847b-507e7f8fef64"/>
    <xsd:import namespace="61696626-5731-4cf0-97cf-be0cee6586a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b903e-2964-470f-847b-507e7f8fe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96626-5731-4cf0-97cf-be0cee6586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6672A-2A30-4461-A4A4-A48859A214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4A7186-B617-4D64-A266-8AD1BD826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b903e-2964-470f-847b-507e7f8fef64"/>
    <ds:schemaRef ds:uri="61696626-5731-4cf0-97cf-be0cee6586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E0556F-47F4-469B-8510-03350B0BAEEB}">
  <ds:schemaRefs>
    <ds:schemaRef ds:uri="http://schemas.microsoft.com/sharepoint/v3/contenttype/forms"/>
  </ds:schemaRefs>
</ds:datastoreItem>
</file>

<file path=customXml/itemProps4.xml><?xml version="1.0" encoding="utf-8"?>
<ds:datastoreItem xmlns:ds="http://schemas.openxmlformats.org/officeDocument/2006/customXml" ds:itemID="{302CE619-CBE9-477F-ADDD-120FC8984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2020</Template>
  <TotalTime>0</TotalTime>
  <Pages>8</Pages>
  <Words>1860</Words>
  <Characters>10604</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Fleming</dc:creator>
  <cp:keywords/>
  <dc:description/>
  <cp:lastModifiedBy>Caroline Tidmarsh</cp:lastModifiedBy>
  <cp:revision>2</cp:revision>
  <cp:lastPrinted>2019-07-12T12:11:00Z</cp:lastPrinted>
  <dcterms:created xsi:type="dcterms:W3CDTF">2020-03-03T17:28:00Z</dcterms:created>
  <dcterms:modified xsi:type="dcterms:W3CDTF">2020-03-03T17:28:00Z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0x01010076F6AC44DA858B46B8E5141584B3B009</vt:lpwstr>
  </property>
</Properties>
</file>